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CAC" w:rsidRPr="00272271" w:rsidRDefault="003E1C18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749888" behindDoc="0" locked="0" layoutInCell="1" allowOverlap="1" wp14:anchorId="41CBCC03" wp14:editId="425E736B">
            <wp:simplePos x="0" y="0"/>
            <wp:positionH relativeFrom="column">
              <wp:posOffset>7051040</wp:posOffset>
            </wp:positionH>
            <wp:positionV relativeFrom="paragraph">
              <wp:posOffset>-16697</wp:posOffset>
            </wp:positionV>
            <wp:extent cx="3192780" cy="3943350"/>
            <wp:effectExtent l="0" t="0" r="7620" b="0"/>
            <wp:wrapNone/>
            <wp:docPr id="693" name="Рисунок 693" descr="C:\Users\Ника и Денис\Documents\Сайт\Изображения можно использовать на главной странице\photos0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ика и Денис\Documents\Сайт\Изображения можно использовать на главной странице\photos0-800x6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E31">
        <w:rPr>
          <w:rFonts w:ascii="Georgia" w:hAnsi="Georgia"/>
          <w:bCs/>
          <w:noProof/>
          <w:color w:val="FFFFFF"/>
          <w:sz w:val="24"/>
          <w:szCs w:val="24"/>
        </w:rPr>
        <w:drawing>
          <wp:anchor distT="0" distB="0" distL="114300" distR="114300" simplePos="0" relativeHeight="251715072" behindDoc="1" locked="0" layoutInCell="1" allowOverlap="1" wp14:anchorId="4C70D7A3" wp14:editId="200D64AE">
            <wp:simplePos x="0" y="0"/>
            <wp:positionH relativeFrom="column">
              <wp:posOffset>1504950</wp:posOffset>
            </wp:positionH>
            <wp:positionV relativeFrom="paragraph">
              <wp:posOffset>-45720</wp:posOffset>
            </wp:positionV>
            <wp:extent cx="1515745" cy="2105025"/>
            <wp:effectExtent l="171450" t="171450" r="389255" b="371475"/>
            <wp:wrapNone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E31">
        <w:rPr>
          <w:rFonts w:ascii="Georgia" w:hAnsi="Georgia"/>
          <w:bCs/>
          <w:noProof/>
          <w:color w:val="FFFFFF"/>
          <w:sz w:val="24"/>
          <w:szCs w:val="24"/>
        </w:rPr>
        <w:drawing>
          <wp:anchor distT="0" distB="0" distL="114300" distR="114300" simplePos="0" relativeHeight="251716096" behindDoc="1" locked="0" layoutInCell="1" allowOverlap="1" wp14:anchorId="3CDC203B" wp14:editId="63CD5A0A">
            <wp:simplePos x="0" y="0"/>
            <wp:positionH relativeFrom="column">
              <wp:posOffset>9525</wp:posOffset>
            </wp:positionH>
            <wp:positionV relativeFrom="paragraph">
              <wp:posOffset>-42545</wp:posOffset>
            </wp:positionV>
            <wp:extent cx="1373505" cy="2105025"/>
            <wp:effectExtent l="171450" t="171450" r="379095" b="371475"/>
            <wp:wrapNone/>
            <wp:docPr id="673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51C">
        <w:rPr>
          <w:noProof/>
        </w:rPr>
        <mc:AlternateContent>
          <mc:Choice Requires="wps">
            <w:drawing>
              <wp:anchor distT="36576" distB="36576" distL="36576" distR="36576" simplePos="0" relativeHeight="251718144" behindDoc="0" locked="0" layoutInCell="1" allowOverlap="1" wp14:anchorId="58040CF8" wp14:editId="2E72700B">
                <wp:simplePos x="0" y="0"/>
                <wp:positionH relativeFrom="page">
                  <wp:posOffset>3571875</wp:posOffset>
                </wp:positionH>
                <wp:positionV relativeFrom="page">
                  <wp:posOffset>200025</wp:posOffset>
                </wp:positionV>
                <wp:extent cx="3200400" cy="5886450"/>
                <wp:effectExtent l="0" t="0" r="0" b="0"/>
                <wp:wrapNone/>
                <wp:docPr id="67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588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94EBD" w:rsidRPr="00923C15" w:rsidRDefault="00094543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</w:pPr>
                            <w:r w:rsidRPr="00923C15"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  <w:t xml:space="preserve">Частное учреждение </w:t>
                            </w:r>
                            <w:proofErr w:type="gramStart"/>
                            <w:r w:rsidRPr="00923C15"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  <w:t>дополнительного</w:t>
                            </w:r>
                            <w:proofErr w:type="gramEnd"/>
                          </w:p>
                          <w:p w:rsidR="00094543" w:rsidRPr="00923C15" w:rsidRDefault="00094543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b/>
                                <w:color w:val="2E3640"/>
                                <w:sz w:val="28"/>
                                <w:szCs w:val="28"/>
                              </w:rPr>
                            </w:pPr>
                            <w:r w:rsidRPr="00923C15"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  <w:t xml:space="preserve"> образования</w:t>
                            </w:r>
                          </w:p>
                          <w:p w:rsidR="00094543" w:rsidRPr="00923C15" w:rsidRDefault="00094543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b/>
                                <w:color w:val="2E3640"/>
                                <w:sz w:val="28"/>
                                <w:szCs w:val="28"/>
                              </w:rPr>
                            </w:pPr>
                            <w:r w:rsidRPr="00923C15">
                              <w:rPr>
                                <w:b/>
                                <w:color w:val="2E3640"/>
                                <w:sz w:val="28"/>
                                <w:szCs w:val="28"/>
                              </w:rPr>
                              <w:t xml:space="preserve">Школа иностранных языков </w:t>
                            </w: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841A0A" w:rsidRDefault="00841A0A" w:rsidP="00294EBD">
                            <w:pPr>
                              <w:jc w:val="center"/>
                              <w:rPr>
                                <w:color w:val="2E36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                         </w:t>
                            </w:r>
                          </w:p>
                          <w:p w:rsidR="00841A0A" w:rsidRDefault="00841A0A" w:rsidP="00294EBD">
                            <w:pPr>
                              <w:jc w:val="center"/>
                              <w:rPr>
                                <w:color w:val="2E36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r w:rsidR="00294EBD" w:rsidRPr="00F14A3A"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Лицензия на </w:t>
                            </w:r>
                            <w:proofErr w:type="gramStart"/>
                            <w:r w:rsidR="00294EBD" w:rsidRPr="00F14A3A">
                              <w:rPr>
                                <w:color w:val="2E3640"/>
                                <w:sz w:val="24"/>
                                <w:szCs w:val="24"/>
                              </w:rPr>
                              <w:t>право ведения</w:t>
                            </w:r>
                            <w:proofErr w:type="gramEnd"/>
                          </w:p>
                          <w:p w:rsidR="00841A0A" w:rsidRDefault="00294EBD" w:rsidP="00841A0A">
                            <w:pPr>
                              <w:ind w:left="1418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14A3A"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образовательной деятельности 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РТ</w:t>
                            </w:r>
                            <w:r w:rsidRPr="00F14A3A">
                              <w:rPr>
                                <w:b/>
                                <w:color w:val="2E36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№ 001794 от 29.12.2011,  </w:t>
                            </w:r>
                          </w:p>
                          <w:p w:rsidR="00294EBD" w:rsidRPr="00F14A3A" w:rsidRDefault="00294EBD" w:rsidP="00841A0A">
                            <w:pPr>
                              <w:ind w:left="1418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выдана</w:t>
                            </w:r>
                            <w:proofErr w:type="gramEnd"/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Министерством обр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а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зования и науки РТ </w:t>
                            </w:r>
                          </w:p>
                          <w:p w:rsidR="00294EBD" w:rsidRPr="00E83410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D6451C" w:rsidRPr="00E83410" w:rsidRDefault="00D6451C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841A0A" w:rsidRDefault="00841A0A" w:rsidP="00215351">
                            <w:pPr>
                              <w:widowControl w:val="0"/>
                              <w:ind w:firstLine="1418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33634A" w:rsidRDefault="0033634A" w:rsidP="00D6451C">
                            <w:pPr>
                              <w:widowControl w:val="0"/>
                              <w:ind w:right="1801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М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ендельсон</w:t>
                            </w:r>
                          </w:p>
                          <w:p w:rsidR="0033634A" w:rsidRDefault="0033634A" w:rsidP="00D6451C">
                            <w:pPr>
                              <w:widowControl w:val="0"/>
                              <w:ind w:right="1801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В</w:t>
                            </w:r>
                            <w:r w:rsidR="00215351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ероника</w:t>
                            </w: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 xml:space="preserve"> А</w:t>
                            </w:r>
                            <w:r w:rsidR="00215351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лександровна</w:t>
                            </w:r>
                          </w:p>
                          <w:p w:rsidR="00215351" w:rsidRDefault="00215351" w:rsidP="00D6451C">
                            <w:pPr>
                              <w:widowControl w:val="0"/>
                              <w:ind w:right="1801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</w:p>
                          <w:p w:rsidR="00294EBD" w:rsidRPr="0033634A" w:rsidRDefault="00215351" w:rsidP="00D6451C">
                            <w:pPr>
                              <w:widowControl w:val="0"/>
                              <w:ind w:right="1801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директор и ведущий</w:t>
                            </w:r>
                          </w:p>
                          <w:p w:rsidR="00294EBD" w:rsidRDefault="0033634A" w:rsidP="00D6451C">
                            <w:pPr>
                              <w:widowControl w:val="0"/>
                              <w:ind w:right="1801"/>
                              <w:jc w:val="center"/>
                              <w:rPr>
                                <w:rFonts w:ascii="Georgia" w:hAnsi="Georgia"/>
                                <w:b/>
                                <w:noProof/>
                                <w:color w:val="FF0000"/>
                              </w:rPr>
                            </w:pP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215351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преподаватель школы</w:t>
                            </w:r>
                            <w:r w:rsidR="00294EBD" w:rsidRPr="0033634A">
                              <w:rPr>
                                <w:rFonts w:ascii="Georgia" w:hAnsi="Georgia"/>
                                <w:b/>
                                <w:noProof/>
                                <w:color w:val="FF0000"/>
                              </w:rPr>
                              <w:t xml:space="preserve"> </w:t>
                            </w:r>
                          </w:p>
                          <w:p w:rsidR="0033634A" w:rsidRPr="0033634A" w:rsidRDefault="0033634A" w:rsidP="00294EBD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</w:p>
                          <w:p w:rsidR="00215351" w:rsidRPr="00CE77E8" w:rsidRDefault="00294EBD" w:rsidP="0021535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</w:pPr>
                            <w:r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>Кандидат филологических наук, доцент,</w:t>
                            </w:r>
                          </w:p>
                          <w:p w:rsidR="00294EBD" w:rsidRPr="00CE77E8" w:rsidRDefault="00294EBD" w:rsidP="0021535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</w:pPr>
                            <w:r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 xml:space="preserve"> зав</w:t>
                            </w:r>
                            <w:r w:rsid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>.</w:t>
                            </w:r>
                            <w:r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 xml:space="preserve"> кафедрой </w:t>
                            </w:r>
                            <w:r w:rsidR="00215351"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 xml:space="preserve">иностранных языков </w:t>
                            </w:r>
                          </w:p>
                          <w:p w:rsidR="00294EBD" w:rsidRPr="00841A0A" w:rsidRDefault="00294EBD" w:rsidP="00133DB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Автор более 30 учебных и методических работ, в том числе «Англо-русского словаря библейских фразеологизмов» и монографии по библейской фразеологии.</w:t>
                            </w:r>
                          </w:p>
                          <w:p w:rsidR="00294EBD" w:rsidRPr="00841A0A" w:rsidRDefault="00294EBD" w:rsidP="00133DB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Финалист конкурса “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Teachers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 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to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 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Teachers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”, Проводимого Министерством обр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а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зования США совместно с Американскими сов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е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тами</w:t>
                            </w:r>
                          </w:p>
                          <w:p w:rsidR="00294EBD" w:rsidRPr="00362E31" w:rsidRDefault="00294EBD" w:rsidP="00133DB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Выпускница курсов повышения квал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и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фикации при Н</w:t>
                            </w:r>
                            <w:r w:rsidR="00215351"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ОЦ «Школа Китай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городской», обладатель сертификата на право преподавания по методу.</w:t>
                            </w:r>
                          </w:p>
                          <w:p w:rsidR="00362E31" w:rsidRPr="00841A0A" w:rsidRDefault="00362E31" w:rsidP="00133DB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Член европейского общества </w:t>
                            </w:r>
                            <w:proofErr w:type="spellStart"/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фразеол</w:t>
                            </w: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о</w:t>
                            </w: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гов</w:t>
                            </w:r>
                            <w:proofErr w:type="spellEnd"/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 </w:t>
                            </w:r>
                            <w:r w:rsidRPr="00362E31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“</w:t>
                            </w:r>
                            <w:proofErr w:type="spellStart"/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Europhras</w:t>
                            </w:r>
                            <w:proofErr w:type="spellEnd"/>
                            <w:r w:rsidRPr="00362E31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”.</w:t>
                            </w: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  <w:p w:rsidR="00215351" w:rsidRPr="0033634A" w:rsidRDefault="00215351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281.25pt;margin-top:15.75pt;width:252pt;height:463.5pt;z-index:251718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" filled="f" fillcolor="#fffffe" stroked="f" strokecolor="#212120" insetpen="t">
                <v:textbox inset="2.88pt,2.88pt,2.88pt,2.88pt">
                  <w:txbxContent>
                    <w:p w:rsidR="00294EBD" w:rsidRPr="00923C15" w:rsidRDefault="00094543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b/>
                          <w:color w:val="2E3640"/>
                          <w:sz w:val="22"/>
                          <w:szCs w:val="22"/>
                        </w:rPr>
                      </w:pPr>
                      <w:r w:rsidRPr="00923C15">
                        <w:rPr>
                          <w:b/>
                          <w:color w:val="2E3640"/>
                          <w:sz w:val="22"/>
                          <w:szCs w:val="22"/>
                        </w:rPr>
                        <w:t xml:space="preserve">Частное учреждение </w:t>
                      </w:r>
                      <w:proofErr w:type="gramStart"/>
                      <w:r w:rsidRPr="00923C15">
                        <w:rPr>
                          <w:b/>
                          <w:color w:val="2E3640"/>
                          <w:sz w:val="22"/>
                          <w:szCs w:val="22"/>
                        </w:rPr>
                        <w:t>дополнительного</w:t>
                      </w:r>
                      <w:proofErr w:type="gramEnd"/>
                    </w:p>
                    <w:p w:rsidR="00094543" w:rsidRPr="00923C15" w:rsidRDefault="00094543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b/>
                          <w:color w:val="2E3640"/>
                          <w:sz w:val="28"/>
                          <w:szCs w:val="28"/>
                        </w:rPr>
                      </w:pPr>
                      <w:r w:rsidRPr="00923C15">
                        <w:rPr>
                          <w:b/>
                          <w:color w:val="2E3640"/>
                          <w:sz w:val="22"/>
                          <w:szCs w:val="22"/>
                        </w:rPr>
                        <w:t xml:space="preserve"> образования</w:t>
                      </w:r>
                    </w:p>
                    <w:p w:rsidR="00094543" w:rsidRPr="00923C15" w:rsidRDefault="00094543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b/>
                          <w:color w:val="2E3640"/>
                          <w:sz w:val="28"/>
                          <w:szCs w:val="28"/>
                        </w:rPr>
                      </w:pPr>
                      <w:r w:rsidRPr="00923C15">
                        <w:rPr>
                          <w:b/>
                          <w:color w:val="2E3640"/>
                          <w:sz w:val="28"/>
                          <w:szCs w:val="28"/>
                        </w:rPr>
                        <w:t xml:space="preserve">Школа иностранных языков </w:t>
                      </w: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841A0A" w:rsidRDefault="00841A0A" w:rsidP="00294EBD">
                      <w:pPr>
                        <w:jc w:val="center"/>
                        <w:rPr>
                          <w:color w:val="2E3640"/>
                          <w:sz w:val="24"/>
                          <w:szCs w:val="24"/>
                        </w:rPr>
                      </w:pPr>
                      <w:r>
                        <w:rPr>
                          <w:color w:val="2E3640"/>
                          <w:sz w:val="24"/>
                          <w:szCs w:val="24"/>
                        </w:rPr>
                        <w:t xml:space="preserve">                         </w:t>
                      </w:r>
                    </w:p>
                    <w:p w:rsidR="00841A0A" w:rsidRDefault="00841A0A" w:rsidP="00294EBD">
                      <w:pPr>
                        <w:jc w:val="center"/>
                        <w:rPr>
                          <w:color w:val="2E3640"/>
                          <w:sz w:val="24"/>
                          <w:szCs w:val="24"/>
                        </w:rPr>
                      </w:pPr>
                      <w:r>
                        <w:rPr>
                          <w:color w:val="2E3640"/>
                          <w:sz w:val="24"/>
                          <w:szCs w:val="24"/>
                        </w:rPr>
                        <w:t xml:space="preserve">                        </w:t>
                      </w:r>
                      <w:r w:rsidR="00294EBD" w:rsidRPr="00F14A3A">
                        <w:rPr>
                          <w:color w:val="2E3640"/>
                          <w:sz w:val="24"/>
                          <w:szCs w:val="24"/>
                        </w:rPr>
                        <w:t xml:space="preserve">Лицензия на </w:t>
                      </w:r>
                      <w:proofErr w:type="gramStart"/>
                      <w:r w:rsidR="00294EBD" w:rsidRPr="00F14A3A">
                        <w:rPr>
                          <w:color w:val="2E3640"/>
                          <w:sz w:val="24"/>
                          <w:szCs w:val="24"/>
                        </w:rPr>
                        <w:t>право ведения</w:t>
                      </w:r>
                      <w:proofErr w:type="gramEnd"/>
                    </w:p>
                    <w:p w:rsidR="00841A0A" w:rsidRDefault="00294EBD" w:rsidP="00841A0A">
                      <w:pPr>
                        <w:ind w:left="1418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F14A3A">
                        <w:rPr>
                          <w:color w:val="2E3640"/>
                          <w:sz w:val="24"/>
                          <w:szCs w:val="24"/>
                        </w:rPr>
                        <w:t xml:space="preserve">образовательной деятельности 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>РТ</w:t>
                      </w:r>
                      <w:r w:rsidRPr="00F14A3A">
                        <w:rPr>
                          <w:b/>
                          <w:color w:val="2E3640"/>
                          <w:sz w:val="24"/>
                          <w:szCs w:val="24"/>
                        </w:rPr>
                        <w:t xml:space="preserve"> 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№ 001794 от 29.12.2011,  </w:t>
                      </w:r>
                    </w:p>
                    <w:p w:rsidR="00294EBD" w:rsidRPr="00F14A3A" w:rsidRDefault="00294EBD" w:rsidP="00841A0A">
                      <w:pPr>
                        <w:ind w:left="1418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proofErr w:type="gramStart"/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>выдана</w:t>
                      </w:r>
                      <w:proofErr w:type="gramEnd"/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Министерством обр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>а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зования и науки РТ </w:t>
                      </w:r>
                    </w:p>
                    <w:p w:rsidR="00294EBD" w:rsidRPr="00E83410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D6451C" w:rsidRPr="00E83410" w:rsidRDefault="00D6451C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841A0A" w:rsidRDefault="00841A0A" w:rsidP="00215351">
                      <w:pPr>
                        <w:widowControl w:val="0"/>
                        <w:ind w:firstLine="1418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33634A" w:rsidRDefault="0033634A" w:rsidP="00D6451C">
                      <w:pPr>
                        <w:widowControl w:val="0"/>
                        <w:ind w:right="1801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>М</w:t>
                      </w:r>
                      <w:r>
                        <w:rPr>
                          <w:rFonts w:ascii="Georgia" w:hAnsi="Georgia"/>
                          <w:b/>
                          <w:color w:val="FF0000"/>
                        </w:rPr>
                        <w:t>ендельсон</w:t>
                      </w:r>
                    </w:p>
                    <w:p w:rsidR="0033634A" w:rsidRDefault="0033634A" w:rsidP="00D6451C">
                      <w:pPr>
                        <w:widowControl w:val="0"/>
                        <w:ind w:right="1801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>В</w:t>
                      </w:r>
                      <w:r w:rsidR="00215351">
                        <w:rPr>
                          <w:rFonts w:ascii="Georgia" w:hAnsi="Georgia"/>
                          <w:b/>
                          <w:color w:val="FF0000"/>
                        </w:rPr>
                        <w:t>ероника</w:t>
                      </w: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 xml:space="preserve"> А</w:t>
                      </w:r>
                      <w:r w:rsidR="00215351">
                        <w:rPr>
                          <w:rFonts w:ascii="Georgia" w:hAnsi="Georgia"/>
                          <w:b/>
                          <w:color w:val="FF0000"/>
                        </w:rPr>
                        <w:t>лександровна</w:t>
                      </w:r>
                    </w:p>
                    <w:p w:rsidR="00215351" w:rsidRDefault="00215351" w:rsidP="00D6451C">
                      <w:pPr>
                        <w:widowControl w:val="0"/>
                        <w:ind w:right="1801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</w:p>
                    <w:p w:rsidR="00294EBD" w:rsidRPr="0033634A" w:rsidRDefault="00215351" w:rsidP="00D6451C">
                      <w:pPr>
                        <w:widowControl w:val="0"/>
                        <w:ind w:right="1801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</w:rPr>
                        <w:t>директор и ведущий</w:t>
                      </w:r>
                    </w:p>
                    <w:p w:rsidR="00294EBD" w:rsidRDefault="0033634A" w:rsidP="00D6451C">
                      <w:pPr>
                        <w:widowControl w:val="0"/>
                        <w:ind w:right="1801"/>
                        <w:jc w:val="center"/>
                        <w:rPr>
                          <w:rFonts w:ascii="Georgia" w:hAnsi="Georgia"/>
                          <w:b/>
                          <w:noProof/>
                          <w:color w:val="FF0000"/>
                        </w:rPr>
                      </w:pP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 xml:space="preserve"> </w:t>
                      </w:r>
                      <w:r w:rsidR="00215351">
                        <w:rPr>
                          <w:rFonts w:ascii="Georgia" w:hAnsi="Georgia"/>
                          <w:b/>
                          <w:color w:val="FF0000"/>
                        </w:rPr>
                        <w:t>преподаватель школы</w:t>
                      </w:r>
                      <w:r w:rsidR="00294EBD" w:rsidRPr="0033634A">
                        <w:rPr>
                          <w:rFonts w:ascii="Georgia" w:hAnsi="Georgia"/>
                          <w:b/>
                          <w:noProof/>
                          <w:color w:val="FF0000"/>
                        </w:rPr>
                        <w:t xml:space="preserve"> </w:t>
                      </w:r>
                    </w:p>
                    <w:p w:rsidR="0033634A" w:rsidRPr="0033634A" w:rsidRDefault="0033634A" w:rsidP="00294EBD">
                      <w:pPr>
                        <w:widowControl w:val="0"/>
                        <w:spacing w:line="280" w:lineRule="exact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</w:p>
                    <w:p w:rsidR="00215351" w:rsidRPr="00CE77E8" w:rsidRDefault="00294EBD" w:rsidP="0021535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</w:pPr>
                      <w:r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>Кандидат филологических наук, доцент,</w:t>
                      </w:r>
                    </w:p>
                    <w:p w:rsidR="00294EBD" w:rsidRPr="00CE77E8" w:rsidRDefault="00294EBD" w:rsidP="0021535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</w:pPr>
                      <w:r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 xml:space="preserve"> зав</w:t>
                      </w:r>
                      <w:r w:rsid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>.</w:t>
                      </w:r>
                      <w:r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 xml:space="preserve"> кафедрой </w:t>
                      </w:r>
                      <w:r w:rsidR="00215351"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 xml:space="preserve">иностранных языков </w:t>
                      </w:r>
                    </w:p>
                    <w:p w:rsidR="00294EBD" w:rsidRPr="00841A0A" w:rsidRDefault="00294EBD" w:rsidP="00133DB2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Автор более 30 учебных и методических работ, в том числе «Англо-русского словаря библейских фразеологизмов» и монографии по библейской фразеологии.</w:t>
                      </w:r>
                    </w:p>
                    <w:p w:rsidR="00294EBD" w:rsidRPr="00841A0A" w:rsidRDefault="00294EBD" w:rsidP="00133DB2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Финалист конкурса “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Teachers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 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to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 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Teachers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”, Проводимого Министерством обр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а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зования США совместно с Американскими сов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е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тами</w:t>
                      </w:r>
                    </w:p>
                    <w:p w:rsidR="00294EBD" w:rsidRPr="00362E31" w:rsidRDefault="00294EBD" w:rsidP="00133DB2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Выпускница курсов повышения квал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и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фикации при Н</w:t>
                      </w:r>
                      <w:r w:rsidR="00215351"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ОЦ «Школа Китай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городской», обладатель сертификата на право преподавания по методу.</w:t>
                      </w:r>
                    </w:p>
                    <w:p w:rsidR="00362E31" w:rsidRPr="00841A0A" w:rsidRDefault="00362E31" w:rsidP="00133DB2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Член европейского общества </w:t>
                      </w:r>
                      <w:proofErr w:type="spellStart"/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фразеол</w:t>
                      </w:r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о</w:t>
                      </w:r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гов</w:t>
                      </w:r>
                      <w:proofErr w:type="spellEnd"/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 </w:t>
                      </w:r>
                      <w:r w:rsidRPr="00362E31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“</w:t>
                      </w:r>
                      <w:proofErr w:type="spellStart"/>
                      <w:r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Europhras</w:t>
                      </w:r>
                      <w:proofErr w:type="spellEnd"/>
                      <w:r w:rsidRPr="00362E31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”.</w:t>
                      </w: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auto"/>
                        </w:rPr>
                      </w:pPr>
                    </w:p>
                    <w:p w:rsidR="00215351" w:rsidRPr="0033634A" w:rsidRDefault="00215351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auto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E1C18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774129B0" wp14:editId="19E94105">
                <wp:simplePos x="0" y="0"/>
                <wp:positionH relativeFrom="page">
                  <wp:posOffset>236855</wp:posOffset>
                </wp:positionH>
                <wp:positionV relativeFrom="page">
                  <wp:posOffset>1464945</wp:posOffset>
                </wp:positionV>
                <wp:extent cx="3086100" cy="577850"/>
                <wp:effectExtent l="8255" t="7620" r="10795" b="5080"/>
                <wp:wrapNone/>
                <wp:docPr id="13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577850"/>
                        </a:xfrm>
                        <a:custGeom>
                          <a:avLst/>
                          <a:gdLst>
                            <a:gd name="T0" fmla="*/ 0 w 1036"/>
                            <a:gd name="T1" fmla="*/ 0 h 183"/>
                            <a:gd name="T2" fmla="*/ 1036 w 1036"/>
                            <a:gd name="T3" fmla="*/ 183 h 1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183">
                              <a:moveTo>
                                <a:pt x="0" y="0"/>
                              </a:moveTo>
                              <a:cubicBezTo>
                                <a:pt x="359" y="87"/>
                                <a:pt x="709" y="145"/>
                                <a:pt x="1036" y="183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18.65pt;margin-top:115.35pt;width:243pt;height:45.5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" path="m,c359,87,709,145,1036,183e" filled="f" fillcolor="#fffffe" strokecolor="#fffffe" strokeweight=".5pt">
                <v:stroke joinstyle="miter"/>
                <v:shadow color="#8c8682"/>
                <v:path arrowok="t" o:connecttype="custom" o:connectlocs="0,0;3086100,57785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4702EDD" wp14:editId="7EC2AA26">
                <wp:simplePos x="0" y="0"/>
                <wp:positionH relativeFrom="page">
                  <wp:posOffset>236855</wp:posOffset>
                </wp:positionH>
                <wp:positionV relativeFrom="page">
                  <wp:posOffset>1442720</wp:posOffset>
                </wp:positionV>
                <wp:extent cx="3086100" cy="675640"/>
                <wp:effectExtent l="8255" t="13970" r="10795" b="5715"/>
                <wp:wrapNone/>
                <wp:docPr id="13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75640"/>
                        </a:xfrm>
                        <a:custGeom>
                          <a:avLst/>
                          <a:gdLst>
                            <a:gd name="T0" fmla="*/ 0 w 1036"/>
                            <a:gd name="T1" fmla="*/ 0 h 214"/>
                            <a:gd name="T2" fmla="*/ 1036 w 1036"/>
                            <a:gd name="T3" fmla="*/ 214 h 2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14">
                              <a:moveTo>
                                <a:pt x="0" y="0"/>
                              </a:moveTo>
                              <a:cubicBezTo>
                                <a:pt x="357" y="98"/>
                                <a:pt x="708" y="167"/>
                                <a:pt x="1036" y="214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18.65pt;margin-top:113.6pt;width:243pt;height:53.2pt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" path="m,c357,98,708,167,1036,214e" filled="f" fillcolor="#fffffe" strokecolor="#fffffe" strokeweight=".5pt">
                <v:stroke joinstyle="miter"/>
                <v:shadow color="#8c8682"/>
                <v:path arrowok="t" o:connecttype="custom" o:connectlocs="0,0;3086100,67564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D067A28" wp14:editId="4C88F7DE">
                <wp:simplePos x="0" y="0"/>
                <wp:positionH relativeFrom="page">
                  <wp:posOffset>238125</wp:posOffset>
                </wp:positionH>
                <wp:positionV relativeFrom="page">
                  <wp:posOffset>1590675</wp:posOffset>
                </wp:positionV>
                <wp:extent cx="3086100" cy="640715"/>
                <wp:effectExtent l="0" t="0" r="19050" b="26035"/>
                <wp:wrapNone/>
                <wp:docPr id="13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40715"/>
                        </a:xfrm>
                        <a:custGeom>
                          <a:avLst/>
                          <a:gdLst>
                            <a:gd name="T0" fmla="*/ 0 w 1036"/>
                            <a:gd name="T1" fmla="*/ 0 h 203"/>
                            <a:gd name="T2" fmla="*/ 1036 w 1036"/>
                            <a:gd name="T3" fmla="*/ 203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03">
                              <a:moveTo>
                                <a:pt x="0" y="0"/>
                              </a:moveTo>
                              <a:cubicBezTo>
                                <a:pt x="358" y="94"/>
                                <a:pt x="708" y="159"/>
                                <a:pt x="1036" y="203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18.75pt;margin-top:125.25pt;width:243pt;height:50.45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" path="m,c358,94,708,159,1036,203e" filled="f" fillcolor="#fffffe" strokecolor="#efb32f" strokeweight=".5pt">
                <v:stroke joinstyle="miter"/>
                <v:shadow color="#8c8682"/>
                <v:path arrowok="t" o:connecttype="custom" o:connectlocs="0,0;3086100,640715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D99E75A" wp14:editId="544D2A28">
                <wp:simplePos x="0" y="0"/>
                <wp:positionH relativeFrom="page">
                  <wp:posOffset>236855</wp:posOffset>
                </wp:positionH>
                <wp:positionV relativeFrom="page">
                  <wp:posOffset>1376045</wp:posOffset>
                </wp:positionV>
                <wp:extent cx="3086100" cy="647700"/>
                <wp:effectExtent l="8255" t="13970" r="10795" b="5080"/>
                <wp:wrapNone/>
                <wp:docPr id="129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47700"/>
                        </a:xfrm>
                        <a:custGeom>
                          <a:avLst/>
                          <a:gdLst>
                            <a:gd name="T0" fmla="*/ 0 w 1036"/>
                            <a:gd name="T1" fmla="*/ 0 h 205"/>
                            <a:gd name="T2" fmla="*/ 1036 w 1036"/>
                            <a:gd name="T3" fmla="*/ 205 h 2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05">
                              <a:moveTo>
                                <a:pt x="0" y="0"/>
                              </a:moveTo>
                              <a:cubicBezTo>
                                <a:pt x="358" y="94"/>
                                <a:pt x="708" y="160"/>
                                <a:pt x="1036" y="205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18.65pt;margin-top:108.35pt;width:243pt;height:51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" path="m,c358,94,708,160,1036,205e" filled="f" fillcolor="#fffffe" strokecolor="#efb32f" strokeweight=".5pt">
                <v:stroke joinstyle="miter"/>
                <v:shadow color="#8c8682"/>
                <v:path arrowok="t" o:connecttype="custom" o:connectlocs="0,0;3086100,64770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F571ECB" wp14:editId="3C45188E">
                <wp:simplePos x="0" y="0"/>
                <wp:positionH relativeFrom="page">
                  <wp:posOffset>240030</wp:posOffset>
                </wp:positionH>
                <wp:positionV relativeFrom="page">
                  <wp:posOffset>3167380</wp:posOffset>
                </wp:positionV>
                <wp:extent cx="9594850" cy="1341755"/>
                <wp:effectExtent l="11430" t="5080" r="13970" b="5715"/>
                <wp:wrapNone/>
                <wp:docPr id="12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94850" cy="1341755"/>
                        </a:xfrm>
                        <a:custGeom>
                          <a:avLst/>
                          <a:gdLst>
                            <a:gd name="T0" fmla="*/ 0 w 3167"/>
                            <a:gd name="T1" fmla="*/ 0 h 441"/>
                            <a:gd name="T2" fmla="*/ 3167 w 3167"/>
                            <a:gd name="T3" fmla="*/ 419 h 4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7" h="441">
                              <a:moveTo>
                                <a:pt x="0" y="0"/>
                              </a:moveTo>
                              <a:cubicBezTo>
                                <a:pt x="1344" y="441"/>
                                <a:pt x="2667" y="439"/>
                                <a:pt x="3167" y="419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18.9pt;margin-top:249.4pt;width:755.5pt;height:105.65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7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" path="m,c1344,441,2667,439,3167,419e" filled="f" fillcolor="#fffffe" strokecolor="#fffffe" strokeweight=".17706mm">
                <v:stroke joinstyle="miter"/>
                <v:shadow color="#8c8682"/>
                <v:path arrowok="t" o:connecttype="custom" o:connectlocs="0,0;9594850,1274819" o:connectangles="0,0"/>
                <w10:wrap anchorx="page" anchory="page"/>
              </v:shape>
            </w:pict>
          </mc:Fallback>
        </mc:AlternateContent>
      </w:r>
    </w:p>
    <w:p w:rsidR="007E4CAC" w:rsidRDefault="00362E31">
      <w:r>
        <w:rPr>
          <w:noProof/>
        </w:rPr>
        <w:drawing>
          <wp:anchor distT="0" distB="0" distL="114300" distR="114300" simplePos="0" relativeHeight="251721216" behindDoc="0" locked="0" layoutInCell="1" allowOverlap="1" wp14:anchorId="11B48710" wp14:editId="55AE275C">
            <wp:simplePos x="0" y="0"/>
            <wp:positionH relativeFrom="column">
              <wp:posOffset>5429250</wp:posOffset>
            </wp:positionH>
            <wp:positionV relativeFrom="paragraph">
              <wp:posOffset>2044700</wp:posOffset>
            </wp:positionV>
            <wp:extent cx="862330" cy="1009650"/>
            <wp:effectExtent l="171450" t="171450" r="375920" b="361950"/>
            <wp:wrapSquare wrapText="bothSides"/>
            <wp:docPr id="681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330" cy="100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462D">
        <w:rPr>
          <w:noProof/>
        </w:rPr>
        <mc:AlternateContent>
          <mc:Choice Requires="wps">
            <w:drawing>
              <wp:anchor distT="36576" distB="36576" distL="36576" distR="36576" simplePos="0" relativeHeight="251646464" behindDoc="0" locked="0" layoutInCell="1" allowOverlap="1" wp14:anchorId="1528D741" wp14:editId="5AD6A27E">
                <wp:simplePos x="0" y="0"/>
                <wp:positionH relativeFrom="page">
                  <wp:posOffset>238124</wp:posOffset>
                </wp:positionH>
                <wp:positionV relativeFrom="page">
                  <wp:posOffset>2305050</wp:posOffset>
                </wp:positionV>
                <wp:extent cx="2962275" cy="4857750"/>
                <wp:effectExtent l="0" t="0" r="9525" b="0"/>
                <wp:wrapNone/>
                <wp:docPr id="12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485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3634A" w:rsidRDefault="0033634A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FF0000"/>
                                <w:spacing w:val="20"/>
                                <w:sz w:val="26"/>
                                <w:szCs w:val="26"/>
                              </w:rPr>
                            </w:pPr>
                          </w:p>
                          <w:p w:rsidR="00701B91" w:rsidRPr="00094543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094543">
                              <w:rPr>
                                <w:rFonts w:ascii="Georgia" w:hAnsi="Georgia" w:cs="Arial"/>
                                <w:b/>
                                <w:color w:val="FF0000"/>
                                <w:spacing w:val="20"/>
                                <w:sz w:val="26"/>
                                <w:szCs w:val="26"/>
                              </w:rPr>
                              <w:t>«Метод Китайгородской»</w:t>
                            </w:r>
                          </w:p>
                          <w:p w:rsidR="00701B91" w:rsidRPr="00701B91" w:rsidRDefault="00701B91" w:rsidP="00701B91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color w:val="676767"/>
                              </w:rPr>
                            </w:pP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авторская система обучения, известная как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1" w:history="1">
                              <w:r w:rsidRPr="00701B91">
                                <w:rPr>
                                  <w:rStyle w:val="a7"/>
                                  <w:rFonts w:ascii="Georgia" w:hAnsi="Georg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Метод активизации во</w:t>
                              </w:r>
                              <w:r w:rsidRPr="00701B91">
                                <w:rPr>
                                  <w:rStyle w:val="a7"/>
                                  <w:rFonts w:ascii="Georgia" w:hAnsi="Georg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з</w:t>
                              </w:r>
                              <w:r w:rsidRPr="00701B91">
                                <w:rPr>
                                  <w:rStyle w:val="a7"/>
                                  <w:rFonts w:ascii="Georgia" w:hAnsi="Georg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можностей личности и коллектива</w:t>
                              </w:r>
                            </w:hyperlink>
                            <w:r w:rsidRPr="00701B91">
                              <w:rPr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самые современные технол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о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гии преподавания, основанные на д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о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стижениях лингвистики, методики, пс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и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хологии и социологии.</w:t>
                            </w: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десятки тысяч людей, а также фирмы и организации, прошедшие об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у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чение иностранным языкам.</w:t>
                            </w: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международная известность и престиж.</w:t>
                            </w:r>
                          </w:p>
                          <w:p w:rsidR="00701B91" w:rsidRDefault="00701B91" w:rsidP="00701B91">
                            <w:pPr>
                              <w:widowControl w:val="0"/>
                              <w:rPr>
                                <w:rFonts w:ascii="Arial" w:hAnsi="Arial" w:cs="Arial"/>
                                <w:color w:val="002060"/>
                                <w:sz w:val="15"/>
                                <w:szCs w:val="15"/>
                              </w:rPr>
                            </w:pPr>
                          </w:p>
                          <w:p w:rsidR="00701B91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932327">
                              <w:rPr>
                                <w:rStyle w:val="a9"/>
                                <w:rFonts w:ascii="Georgia" w:hAnsi="Georgia"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16 октября 2003 года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доктор педагогических наук, 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пр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о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фессор 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Г.А. 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Китайгородская  пол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у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чила патент </w:t>
                            </w:r>
                            <w:proofErr w:type="gramStart"/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на</w:t>
                            </w:r>
                            <w:proofErr w:type="gramEnd"/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1B91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"Метод Китайгородской»</w:t>
                            </w:r>
                          </w:p>
                          <w:p w:rsidR="00701B91" w:rsidRPr="00932327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701B91" w:rsidRPr="00701B91" w:rsidRDefault="00701B91" w:rsidP="00701B91">
                            <w:pPr>
                              <w:widowControl w:val="0"/>
                              <w:jc w:val="center"/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01B91"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Впервые в России уникальность метода обучения была подтве</w:t>
                            </w:r>
                            <w:r w:rsidRPr="00701B91"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р</w:t>
                            </w:r>
                            <w:r w:rsidRPr="00701B91"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ждена патентом.</w:t>
                            </w:r>
                          </w:p>
                          <w:p w:rsidR="00AC79E7" w:rsidRPr="00701B91" w:rsidRDefault="00AC79E7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rPr>
                                <w:rFonts w:ascii="Arial" w:hAnsi="Arial" w:cs="Arial"/>
                                <w:color w:val="2E3640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8.75pt;margin-top:181.5pt;width:233.25pt;height:382.5pt;z-index:2516464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" filled="f" fillcolor="#fffffe" stroked="f" strokecolor="#212120" insetpen="t">
                <v:textbox inset="2.88pt,2.88pt,2.88pt,2.88pt">
                  <w:txbxContent>
                    <w:p w:rsidR="0033634A" w:rsidRDefault="0033634A" w:rsidP="00701B9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FF0000"/>
                          <w:spacing w:val="20"/>
                          <w:sz w:val="26"/>
                          <w:szCs w:val="26"/>
                        </w:rPr>
                      </w:pPr>
                    </w:p>
                    <w:p w:rsidR="00701B91" w:rsidRPr="00094543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FF0000"/>
                          <w:sz w:val="26"/>
                          <w:szCs w:val="26"/>
                        </w:rPr>
                      </w:pPr>
                      <w:r w:rsidRPr="00094543">
                        <w:rPr>
                          <w:rFonts w:ascii="Georgia" w:hAnsi="Georgia" w:cs="Arial"/>
                          <w:b/>
                          <w:color w:val="FF0000"/>
                          <w:spacing w:val="20"/>
                          <w:sz w:val="26"/>
                          <w:szCs w:val="26"/>
                        </w:rPr>
                        <w:t>«Метод Китайгородской»</w:t>
                      </w:r>
                    </w:p>
                    <w:p w:rsidR="00701B91" w:rsidRPr="00701B91" w:rsidRDefault="00701B91" w:rsidP="00701B91">
                      <w:pPr>
                        <w:widowControl w:val="0"/>
                        <w:rPr>
                          <w:rFonts w:ascii="Arial" w:hAnsi="Arial" w:cs="Arial"/>
                          <w:b/>
                          <w:color w:val="676767"/>
                        </w:rPr>
                      </w:pP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авторская система обучения, известная как</w:t>
                      </w:r>
                      <w:r w:rsidRPr="00701B91">
                        <w:rPr>
                          <w:rFonts w:ascii="Georgia" w:hAnsi="Georgia"/>
                          <w:b/>
                          <w:sz w:val="20"/>
                          <w:szCs w:val="20"/>
                        </w:rPr>
                        <w:t xml:space="preserve"> </w:t>
                      </w:r>
                      <w:hyperlink r:id="rId12" w:history="1"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Метод активизации во</w:t>
                        </w:r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з</w:t>
                        </w:r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можностей личности и коллектива</w:t>
                        </w:r>
                      </w:hyperlink>
                      <w:r w:rsidRPr="00701B91">
                        <w:rPr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самые современные технол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о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гии преподавания, основанные на д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о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стижениях лингвистики, методики, пс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и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хологии и социологии.</w:t>
                      </w: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десятки тысяч людей, а также фирмы и организации, прошедшие об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у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чение иностранным языкам.</w:t>
                      </w: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международная известность и престиж.</w:t>
                      </w:r>
                    </w:p>
                    <w:p w:rsidR="00701B91" w:rsidRDefault="00701B91" w:rsidP="00701B91">
                      <w:pPr>
                        <w:widowControl w:val="0"/>
                        <w:rPr>
                          <w:rFonts w:ascii="Arial" w:hAnsi="Arial" w:cs="Arial"/>
                          <w:color w:val="002060"/>
                          <w:sz w:val="15"/>
                          <w:szCs w:val="15"/>
                        </w:rPr>
                      </w:pPr>
                    </w:p>
                    <w:p w:rsidR="00701B91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932327">
                        <w:rPr>
                          <w:rStyle w:val="a9"/>
                          <w:rFonts w:ascii="Georgia" w:hAnsi="Georgia"/>
                          <w:bCs/>
                          <w:color w:val="002060"/>
                          <w:sz w:val="24"/>
                          <w:szCs w:val="24"/>
                        </w:rPr>
                        <w:t>16 октября 2003 года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доктор педагогических наук, 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пр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о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фессор </w:t>
                      </w:r>
                      <w:r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Г.А. 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Китайгородская  пол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у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чила патент </w:t>
                      </w:r>
                      <w:proofErr w:type="gramStart"/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на</w:t>
                      </w:r>
                      <w:proofErr w:type="gramEnd"/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1B91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FF0000"/>
                          <w:sz w:val="24"/>
                          <w:szCs w:val="24"/>
                        </w:rPr>
                        <w:t>"Метод Китайгородской»</w:t>
                      </w:r>
                    </w:p>
                    <w:p w:rsidR="00701B91" w:rsidRPr="00932327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</w:pPr>
                    </w:p>
                    <w:p w:rsidR="00701B91" w:rsidRPr="00701B91" w:rsidRDefault="00701B91" w:rsidP="00701B91">
                      <w:pPr>
                        <w:widowControl w:val="0"/>
                        <w:jc w:val="center"/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701B91"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  <w:t>Впервые в России уникальность метода обучения была подтве</w:t>
                      </w:r>
                      <w:r w:rsidRPr="00701B91"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  <w:t>р</w:t>
                      </w:r>
                      <w:r w:rsidRPr="00701B91"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  <w:t>ждена патентом.</w:t>
                      </w:r>
                    </w:p>
                    <w:p w:rsidR="00AC79E7" w:rsidRPr="00701B91" w:rsidRDefault="00AC79E7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rPr>
                          <w:rFonts w:ascii="Arial" w:hAnsi="Arial" w:cs="Arial"/>
                          <w:color w:val="2E3640"/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83410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724995B" wp14:editId="521C333D">
                <wp:simplePos x="0" y="0"/>
                <wp:positionH relativeFrom="page">
                  <wp:posOffset>236855</wp:posOffset>
                </wp:positionH>
                <wp:positionV relativeFrom="page">
                  <wp:posOffset>1496695</wp:posOffset>
                </wp:positionV>
                <wp:extent cx="3086100" cy="637540"/>
                <wp:effectExtent l="0" t="0" r="19050" b="10160"/>
                <wp:wrapNone/>
                <wp:docPr id="13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37540"/>
                        </a:xfrm>
                        <a:custGeom>
                          <a:avLst/>
                          <a:gdLst>
                            <a:gd name="T0" fmla="*/ 0 w 1036"/>
                            <a:gd name="T1" fmla="*/ 0 h 202"/>
                            <a:gd name="T2" fmla="*/ 1036 w 1036"/>
                            <a:gd name="T3" fmla="*/ 202 h 2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02">
                              <a:moveTo>
                                <a:pt x="0" y="0"/>
                              </a:moveTo>
                              <a:cubicBezTo>
                                <a:pt x="358" y="94"/>
                                <a:pt x="708" y="158"/>
                                <a:pt x="1036" y="202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18.65pt;margin-top:117.85pt;width:243pt;height:50.2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" path="m,c358,94,708,158,1036,202e" filled="f" fillcolor="#fffffe" strokecolor="#fffffe" strokeweight=".5pt">
                <v:stroke joinstyle="miter"/>
                <v:shadow color="#8c8682"/>
                <v:path arrowok="t" o:connecttype="custom" o:connectlocs="0,0;3086100,637540" o:connectangles="0,0"/>
                <w10:wrap anchorx="page" anchory="page"/>
              </v:shape>
            </w:pict>
          </mc:Fallback>
        </mc:AlternateContent>
      </w:r>
      <w:r w:rsidR="00D6451C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EE69CAE" wp14:editId="101579CF">
                <wp:simplePos x="0" y="0"/>
                <wp:positionH relativeFrom="column">
                  <wp:posOffset>6848475</wp:posOffset>
                </wp:positionH>
                <wp:positionV relativeFrom="paragraph">
                  <wp:posOffset>4239260</wp:posOffset>
                </wp:positionV>
                <wp:extent cx="3495675" cy="866775"/>
                <wp:effectExtent l="0" t="0" r="0" b="9525"/>
                <wp:wrapNone/>
                <wp:docPr id="142" name="Поле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81504" w:rsidRDefault="00D81504" w:rsidP="0043722D">
                            <w:pPr>
                              <w:widowControl w:val="0"/>
                              <w:spacing w:line="5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ОБЩИЙ </w:t>
                            </w:r>
                          </w:p>
                          <w:p w:rsidR="00AC79E7" w:rsidRPr="0043722D" w:rsidRDefault="00D81504" w:rsidP="0043722D">
                            <w:pPr>
                              <w:widowControl w:val="0"/>
                              <w:spacing w:line="5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РАЗГОВО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НЫЙ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2" o:spid="_x0000_s1028" type="#_x0000_t202" style="position:absolute;margin-left:539.25pt;margin-top:333.8pt;width:275.25pt;height:68.2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" filled="f" stroked="f">
                <v:textbox>
                  <w:txbxContent>
                    <w:p w:rsidR="00D81504" w:rsidRDefault="00D81504" w:rsidP="0043722D">
                      <w:pPr>
                        <w:widowControl w:val="0"/>
                        <w:spacing w:line="500" w:lineRule="exac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ОБЩИЙ </w:t>
                      </w:r>
                    </w:p>
                    <w:p w:rsidR="00AC79E7" w:rsidRPr="0043722D" w:rsidRDefault="00D81504" w:rsidP="0043722D">
                      <w:pPr>
                        <w:widowControl w:val="0"/>
                        <w:spacing w:line="500" w:lineRule="exac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РАЗГОВО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Р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НЫЙ КУРС</w:t>
                      </w:r>
                    </w:p>
                  </w:txbxContent>
                </v:textbox>
              </v:shape>
            </w:pict>
          </mc:Fallback>
        </mc:AlternateContent>
      </w:r>
      <w:r w:rsidR="00133DB2">
        <w:rPr>
          <w:noProof/>
        </w:rPr>
        <w:drawing>
          <wp:anchor distT="0" distB="0" distL="114300" distR="114300" simplePos="0" relativeHeight="251724288" behindDoc="0" locked="0" layoutInCell="1" allowOverlap="1" wp14:anchorId="22EEAF53" wp14:editId="39C8D4AD">
            <wp:simplePos x="0" y="0"/>
            <wp:positionH relativeFrom="column">
              <wp:posOffset>3943350</wp:posOffset>
            </wp:positionH>
            <wp:positionV relativeFrom="paragraph">
              <wp:posOffset>5768975</wp:posOffset>
            </wp:positionV>
            <wp:extent cx="419735" cy="607060"/>
            <wp:effectExtent l="0" t="0" r="0" b="2540"/>
            <wp:wrapNone/>
            <wp:docPr id="685" name="Рисунок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ct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35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DB2">
        <w:rPr>
          <w:noProof/>
        </w:rPr>
        <w:drawing>
          <wp:anchor distT="0" distB="0" distL="114300" distR="114300" simplePos="0" relativeHeight="251723264" behindDoc="0" locked="0" layoutInCell="1" allowOverlap="1" wp14:anchorId="6893BC4C" wp14:editId="06ABAC72">
            <wp:simplePos x="0" y="0"/>
            <wp:positionH relativeFrom="column">
              <wp:posOffset>4486275</wp:posOffset>
            </wp:positionH>
            <wp:positionV relativeFrom="paragraph">
              <wp:posOffset>5768975</wp:posOffset>
            </wp:positionV>
            <wp:extent cx="426720" cy="609600"/>
            <wp:effectExtent l="0" t="0" r="0" b="0"/>
            <wp:wrapNone/>
            <wp:docPr id="684" name="Рисунок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DB2">
        <w:rPr>
          <w:noProof/>
        </w:rPr>
        <w:drawing>
          <wp:anchor distT="0" distB="0" distL="114300" distR="114300" simplePos="0" relativeHeight="251725312" behindDoc="0" locked="0" layoutInCell="1" allowOverlap="1" wp14:anchorId="0303360F" wp14:editId="2D3D8A1C">
            <wp:simplePos x="0" y="0"/>
            <wp:positionH relativeFrom="column">
              <wp:posOffset>5000625</wp:posOffset>
            </wp:positionH>
            <wp:positionV relativeFrom="paragraph">
              <wp:posOffset>5768975</wp:posOffset>
            </wp:positionV>
            <wp:extent cx="428625" cy="590550"/>
            <wp:effectExtent l="0" t="0" r="9525" b="0"/>
            <wp:wrapNone/>
            <wp:docPr id="686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DB2">
        <w:rPr>
          <w:noProof/>
        </w:rPr>
        <w:drawing>
          <wp:anchor distT="0" distB="0" distL="114300" distR="114300" simplePos="0" relativeHeight="251728384" behindDoc="0" locked="0" layoutInCell="1" allowOverlap="1" wp14:anchorId="2CE8118B" wp14:editId="5DF5C2E8">
            <wp:simplePos x="0" y="0"/>
            <wp:positionH relativeFrom="column">
              <wp:posOffset>5543550</wp:posOffset>
            </wp:positionH>
            <wp:positionV relativeFrom="paragraph">
              <wp:posOffset>5708015</wp:posOffset>
            </wp:positionV>
            <wp:extent cx="771525" cy="276225"/>
            <wp:effectExtent l="0" t="0" r="9525" b="9525"/>
            <wp:wrapNone/>
            <wp:docPr id="689" name="Рисунок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DB2">
        <w:rPr>
          <w:noProof/>
        </w:rPr>
        <w:drawing>
          <wp:anchor distT="0" distB="0" distL="114300" distR="114300" simplePos="0" relativeHeight="251727360" behindDoc="0" locked="0" layoutInCell="1" allowOverlap="1" wp14:anchorId="38432E13" wp14:editId="044B690C">
            <wp:simplePos x="0" y="0"/>
            <wp:positionH relativeFrom="column">
              <wp:posOffset>5543550</wp:posOffset>
            </wp:positionH>
            <wp:positionV relativeFrom="paragraph">
              <wp:posOffset>6064250</wp:posOffset>
            </wp:positionV>
            <wp:extent cx="790575" cy="295275"/>
            <wp:effectExtent l="0" t="0" r="9525" b="9525"/>
            <wp:wrapNone/>
            <wp:docPr id="688" name="Рисунок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4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DB2">
        <w:rPr>
          <w:noProof/>
        </w:rPr>
        <w:drawing>
          <wp:anchor distT="0" distB="0" distL="114300" distR="114300" simplePos="0" relativeHeight="251722240" behindDoc="0" locked="0" layoutInCell="1" allowOverlap="1" wp14:anchorId="5C09922D" wp14:editId="7639B79D">
            <wp:simplePos x="0" y="0"/>
            <wp:positionH relativeFrom="column">
              <wp:posOffset>3343275</wp:posOffset>
            </wp:positionH>
            <wp:positionV relativeFrom="paragraph">
              <wp:posOffset>5768340</wp:posOffset>
            </wp:positionV>
            <wp:extent cx="476250" cy="615315"/>
            <wp:effectExtent l="0" t="0" r="0" b="0"/>
            <wp:wrapNone/>
            <wp:docPr id="683" name="Рисунок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0" allowOverlap="1" wp14:anchorId="1F45F820" wp14:editId="5A4CA14A">
                <wp:simplePos x="0" y="0"/>
                <wp:positionH relativeFrom="margin">
                  <wp:posOffset>3267075</wp:posOffset>
                </wp:positionH>
                <wp:positionV relativeFrom="margin">
                  <wp:posOffset>6619875</wp:posOffset>
                </wp:positionV>
                <wp:extent cx="3219450" cy="647700"/>
                <wp:effectExtent l="0" t="0" r="0" b="0"/>
                <wp:wrapSquare wrapText="bothSides"/>
                <wp:docPr id="69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647700"/>
                        </a:xfrm>
                        <a:prstGeom prst="rect">
                          <a:avLst/>
                        </a:prstGeom>
                        <a:extLst/>
                      </wps:spPr>
                      <wps:style>
                        <a:lnRef idx="0">
                          <a:scrgbClr r="0" g="0" b="0"/>
                        </a:lnRef>
                        <a:fillRef idx="1002">
                          <a:schemeClr val="dk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7B6EBA" w:rsidRPr="00F14A3A" w:rsidRDefault="007B6EBA" w:rsidP="007B6EB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 xml:space="preserve">420080, Татарстан, г. Казань, ул. </w:t>
                            </w:r>
                            <w:proofErr w:type="spellStart"/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Тунакова</w:t>
                            </w:r>
                            <w:proofErr w:type="spellEnd"/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 xml:space="preserve">, д.60, </w:t>
                            </w:r>
                          </w:p>
                          <w:p w:rsidR="00F14A3A" w:rsidRPr="00F14A3A" w:rsidRDefault="00F14A3A" w:rsidP="007B6EB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тел./факс:  (843)  561-37-75</w:t>
                            </w:r>
                          </w:p>
                          <w:p w:rsidR="007B6EBA" w:rsidRPr="00F14A3A" w:rsidRDefault="003E1C18" w:rsidP="007B6EB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hyperlink r:id="rId19" w:history="1">
                              <w:r w:rsidR="007B6EBA" w:rsidRPr="00F14A3A">
                                <w:rPr>
                                  <w:rStyle w:val="a7"/>
                                  <w:rFonts w:asciiTheme="majorHAnsi" w:hAnsiTheme="majorHAnsi"/>
                                  <w:b/>
                                  <w:color w:val="FFFFFF" w:themeColor="background1"/>
                                  <w:sz w:val="20"/>
                                </w:rPr>
                                <w:t>express-school@mail.ru</w:t>
                              </w:r>
                            </w:hyperlink>
                          </w:p>
                          <w:p w:rsidR="007B6EBA" w:rsidRDefault="007B6EBA" w:rsidP="00F14A3A">
                            <w:pPr>
                              <w:pBdr>
                                <w:top w:val="single" w:sz="24" w:space="4" w:color="BFC7D4" w:themeColor="accent3" w:themeTint="7F"/>
                                <w:bottom w:val="single" w:sz="24" w:space="10" w:color="BFC7D4" w:themeColor="accent3" w:themeTint="7F"/>
                              </w:pBdr>
                              <w:jc w:val="right"/>
                              <w:rPr>
                                <w:i/>
                                <w:iCs/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9" style="position:absolute;margin-left:257.25pt;margin-top:521.25pt;width:253.5pt;height:51pt;z-index:25173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" o:allowincell="f" fillcolor="#9197cf [1298]" stroked="f">
                <v:fill color2="#070710 [642]" rotate="t" focusposition=".5,-52429f" focussize="" colors="0 #c8c8d5;26214f #bebfce;1 #000035" focus="100%" type="gradientRadial"/>
                <v:textbox inset=",7.2pt,,7.2pt">
                  <w:txbxContent>
                    <w:p w:rsidR="007B6EBA" w:rsidRPr="00F14A3A" w:rsidRDefault="007B6EBA" w:rsidP="007B6EB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 xml:space="preserve">420080, Татарстан, г. Казань, ул. </w:t>
                      </w:r>
                      <w:proofErr w:type="spellStart"/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>Тунакова</w:t>
                      </w:r>
                      <w:proofErr w:type="spellEnd"/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 xml:space="preserve">, д.60, </w:t>
                      </w:r>
                    </w:p>
                    <w:p w:rsidR="00F14A3A" w:rsidRPr="00F14A3A" w:rsidRDefault="00F14A3A" w:rsidP="007B6EB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>тел./факс:  (843)  561-37-75</w:t>
                      </w:r>
                    </w:p>
                    <w:p w:rsidR="007B6EBA" w:rsidRPr="00F14A3A" w:rsidRDefault="003E1C18" w:rsidP="007B6EB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hyperlink r:id="rId20" w:history="1">
                        <w:r w:rsidR="007B6EBA" w:rsidRPr="00F14A3A">
                          <w:rPr>
                            <w:rStyle w:val="a7"/>
                            <w:rFonts w:asciiTheme="majorHAnsi" w:hAnsiTheme="majorHAnsi"/>
                            <w:b/>
                            <w:color w:val="FFFFFF" w:themeColor="background1"/>
                            <w:sz w:val="20"/>
                          </w:rPr>
                          <w:t>express-school@mail.ru</w:t>
                        </w:r>
                      </w:hyperlink>
                    </w:p>
                    <w:p w:rsidR="007B6EBA" w:rsidRDefault="007B6EBA" w:rsidP="00F14A3A">
                      <w:pPr>
                        <w:pBdr>
                          <w:top w:val="single" w:sz="24" w:space="4" w:color="BFC7D4" w:themeColor="accent3" w:themeTint="7F"/>
                          <w:bottom w:val="single" w:sz="24" w:space="10" w:color="BFC7D4" w:themeColor="accent3" w:themeTint="7F"/>
                        </w:pBdr>
                        <w:jc w:val="right"/>
                        <w:rPr>
                          <w:i/>
                          <w:iCs/>
                          <w:color w:val="808080" w:themeColor="background1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48D48087" wp14:editId="1B53A36C">
                <wp:simplePos x="0" y="0"/>
                <wp:positionH relativeFrom="page">
                  <wp:posOffset>0</wp:posOffset>
                </wp:positionH>
                <wp:positionV relativeFrom="page">
                  <wp:posOffset>3219450</wp:posOffset>
                </wp:positionV>
                <wp:extent cx="10677525" cy="4343400"/>
                <wp:effectExtent l="0" t="0" r="47625" b="57150"/>
                <wp:wrapNone/>
                <wp:docPr id="10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77525" cy="4343400"/>
                        </a:xfrm>
                        <a:custGeom>
                          <a:avLst/>
                          <a:gdLst>
                            <a:gd name="T0" fmla="*/ 3168 w 3168"/>
                            <a:gd name="T1" fmla="*/ 1422 h 1422"/>
                            <a:gd name="T2" fmla="*/ 3168 w 3168"/>
                            <a:gd name="T3" fmla="*/ 398 h 1422"/>
                            <a:gd name="T4" fmla="*/ 2182 w 3168"/>
                            <a:gd name="T5" fmla="*/ 366 h 1422"/>
                            <a:gd name="T6" fmla="*/ 0 w 3168"/>
                            <a:gd name="T7" fmla="*/ 0 h 1422"/>
                            <a:gd name="T8" fmla="*/ 0 w 3168"/>
                            <a:gd name="T9" fmla="*/ 1422 h 1422"/>
                            <a:gd name="T10" fmla="*/ 3168 w 3168"/>
                            <a:gd name="T11" fmla="*/ 1422 h 14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168" h="1422">
                              <a:moveTo>
                                <a:pt x="3168" y="1422"/>
                              </a:moveTo>
                              <a:cubicBezTo>
                                <a:pt x="3168" y="398"/>
                                <a:pt x="3168" y="398"/>
                                <a:pt x="3168" y="398"/>
                              </a:cubicBezTo>
                              <a:cubicBezTo>
                                <a:pt x="2969" y="397"/>
                                <a:pt x="2631" y="394"/>
                                <a:pt x="2182" y="366"/>
                              </a:cubicBezTo>
                              <a:cubicBezTo>
                                <a:pt x="1865" y="347"/>
                                <a:pt x="668" y="230"/>
                                <a:pt x="0" y="0"/>
                              </a:cubicBezTo>
                              <a:cubicBezTo>
                                <a:pt x="0" y="1422"/>
                                <a:pt x="0" y="1422"/>
                                <a:pt x="0" y="1422"/>
                              </a:cubicBezTo>
                              <a:lnTo>
                                <a:pt x="3168" y="1422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 cmpd="sng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0;margin-top:253.5pt;width:840.75pt;height:342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1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" path="m3168,1422v,-1024,,-1024,,-1024c2969,397,2631,394,2182,366,1865,347,668,230,,,,1422,,1422,,1422r3168,xe" fillcolor="#c4bcc6 [1945]" strokecolor="#c4bcc6 [1945]" strokeweight="1pt">
                <v:fill color2="#ebe8ec [665]" angle="135" focus="50%" type="gradient"/>
                <v:shadow on="t" color="#4f4551 [1609]" opacity=".5" offset="1pt"/>
                <v:path arrowok="t" o:connecttype="custom" o:connectlocs="10677525,4343400;10677525,1215663;7354280,1117922;0,0;0,4343400;10677525,4343400" o:connectangles="0,0,0,0,0,0"/>
                <w10:wrap anchorx="page" anchory="page"/>
              </v:shape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2B11AAE" wp14:editId="0F598B1C">
                <wp:simplePos x="0" y="0"/>
                <wp:positionH relativeFrom="page">
                  <wp:posOffset>0</wp:posOffset>
                </wp:positionH>
                <wp:positionV relativeFrom="page">
                  <wp:posOffset>3219450</wp:posOffset>
                </wp:positionV>
                <wp:extent cx="10677525" cy="1289685"/>
                <wp:effectExtent l="0" t="0" r="28575" b="0"/>
                <wp:wrapNone/>
                <wp:docPr id="12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77525" cy="1289685"/>
                        </a:xfrm>
                        <a:custGeom>
                          <a:avLst/>
                          <a:gdLst>
                            <a:gd name="T0" fmla="*/ 0 w 3168"/>
                            <a:gd name="T1" fmla="*/ 0 h 424"/>
                            <a:gd name="T2" fmla="*/ 3168 w 3168"/>
                            <a:gd name="T3" fmla="*/ 382 h 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8" h="424">
                              <a:moveTo>
                                <a:pt x="0" y="0"/>
                              </a:moveTo>
                              <a:cubicBezTo>
                                <a:pt x="1347" y="424"/>
                                <a:pt x="2667" y="408"/>
                                <a:pt x="3168" y="382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" o:spid="_x0000_s1026" style="position:absolute;margin-left:0;margin-top:253.5pt;width:840.75pt;height:101.55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" path="m,c1347,424,2667,408,3168,382e" filled="f" fillcolor="#fffffe" strokecolor="#fffffe" strokeweight=".17706mm">
                <v:stroke joinstyle="miter"/>
                <v:shadow color="#8c8682"/>
                <v:path arrowok="t" o:connecttype="custom" o:connectlocs="0,0;10677525,1161933" o:connectangles="0,0"/>
                <w10:wrap anchorx="page" anchory="page"/>
              </v:shape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93A7B6C" wp14:editId="539DDEA9">
                <wp:simplePos x="0" y="0"/>
                <wp:positionH relativeFrom="page">
                  <wp:posOffset>-1</wp:posOffset>
                </wp:positionH>
                <wp:positionV relativeFrom="page">
                  <wp:posOffset>3314700</wp:posOffset>
                </wp:positionV>
                <wp:extent cx="10677525" cy="1299210"/>
                <wp:effectExtent l="0" t="0" r="28575" b="0"/>
                <wp:wrapNone/>
                <wp:docPr id="126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77525" cy="1299210"/>
                        </a:xfrm>
                        <a:custGeom>
                          <a:avLst/>
                          <a:gdLst>
                            <a:gd name="T0" fmla="*/ 0 w 3167"/>
                            <a:gd name="T1" fmla="*/ 0 h 427"/>
                            <a:gd name="T2" fmla="*/ 3167 w 3167"/>
                            <a:gd name="T3" fmla="*/ 386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7" h="427">
                              <a:moveTo>
                                <a:pt x="0" y="0"/>
                              </a:moveTo>
                              <a:cubicBezTo>
                                <a:pt x="1349" y="427"/>
                                <a:pt x="2670" y="411"/>
                                <a:pt x="3167" y="386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" o:spid="_x0000_s1026" style="position:absolute;margin-left:0;margin-top:261pt;width:840.75pt;height:102.3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" path="m,c1349,427,2670,411,3167,386e" filled="f" fillcolor="#fffffe" strokecolor="#efb32f" strokeweight=".17706mm">
                <v:stroke joinstyle="miter"/>
                <v:shadow color="#8c8682"/>
                <v:path arrowok="t" o:connecttype="custom" o:connectlocs="0,0;10677525,1174461" o:connectangles="0,0"/>
                <w10:wrap anchorx="page" anchory="page"/>
              </v:shape>
            </w:pict>
          </mc:Fallback>
        </mc:AlternateContent>
      </w:r>
      <w:r w:rsidR="0043722D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A73E01E" wp14:editId="7A69E039">
                <wp:simplePos x="0" y="0"/>
                <wp:positionH relativeFrom="page">
                  <wp:posOffset>238125</wp:posOffset>
                </wp:positionH>
                <wp:positionV relativeFrom="page">
                  <wp:posOffset>3114675</wp:posOffset>
                </wp:positionV>
                <wp:extent cx="10239375" cy="1299210"/>
                <wp:effectExtent l="0" t="0" r="28575" b="0"/>
                <wp:wrapNone/>
                <wp:docPr id="124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39375" cy="1299210"/>
                        </a:xfrm>
                        <a:custGeom>
                          <a:avLst/>
                          <a:gdLst>
                            <a:gd name="T0" fmla="*/ 0 w 3168"/>
                            <a:gd name="T1" fmla="*/ 0 h 427"/>
                            <a:gd name="T2" fmla="*/ 3168 w 3168"/>
                            <a:gd name="T3" fmla="*/ 390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8" h="427">
                              <a:moveTo>
                                <a:pt x="0" y="0"/>
                              </a:moveTo>
                              <a:cubicBezTo>
                                <a:pt x="1342" y="427"/>
                                <a:pt x="2660" y="415"/>
                                <a:pt x="3168" y="390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" o:spid="_x0000_s1026" style="position:absolute;margin-left:18.75pt;margin-top:245.25pt;width:806.25pt;height:102.3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" path="m,c1342,427,2660,415,3168,390e" filled="f" fillcolor="#fffffe" strokecolor="#efb32f" strokeweight=".17706mm">
                <v:stroke joinstyle="miter"/>
                <v:shadow color="#8c8682"/>
                <v:path arrowok="t" o:connecttype="custom" o:connectlocs="0,0;10239375,1186632" o:connectangles="0,0"/>
                <w10:wrap anchorx="page" anchory="page"/>
              </v:shape>
            </w:pict>
          </mc:Fallback>
        </mc:AlternateContent>
      </w:r>
      <w:r w:rsidR="00363170">
        <w:rPr>
          <w:noProof/>
        </w:rPr>
        <mc:AlternateContent>
          <mc:Choice Requires="wps">
            <w:drawing>
              <wp:anchor distT="36576" distB="36576" distL="36576" distR="36576" simplePos="0" relativeHeight="251651584" behindDoc="0" locked="0" layoutInCell="1" allowOverlap="1" wp14:anchorId="4ACBD82D" wp14:editId="09311EBA">
                <wp:simplePos x="0" y="0"/>
                <wp:positionH relativeFrom="page">
                  <wp:posOffset>7639050</wp:posOffset>
                </wp:positionH>
                <wp:positionV relativeFrom="page">
                  <wp:posOffset>5724525</wp:posOffset>
                </wp:positionV>
                <wp:extent cx="2695575" cy="634365"/>
                <wp:effectExtent l="0" t="0" r="9525" b="0"/>
                <wp:wrapNone/>
                <wp:docPr id="9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9E7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15D01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 xml:space="preserve">Групповое, </w:t>
                            </w:r>
                          </w:p>
                          <w:p w:rsidR="00AC79E7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15D01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 xml:space="preserve">корпоративное, </w:t>
                            </w:r>
                          </w:p>
                          <w:p w:rsidR="00AC79E7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15D01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>индивидуальное обучение</w:t>
                            </w:r>
                          </w:p>
                          <w:p w:rsidR="00AC79E7" w:rsidRPr="00B15D01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0" type="#_x0000_t202" style="position:absolute;margin-left:601.5pt;margin-top:450.75pt;width:212.25pt;height:49.95pt;z-index:25165158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" filled="f" fillcolor="#fffffe" stroked="f" strokecolor="#212120" insetpen="t">
                <v:textbox inset="2.88pt,2.88pt,2.88pt,2.88pt">
                  <w:txbxContent>
                    <w:p w:rsidR="00AC79E7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 w:rsidRPr="00B15D01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 xml:space="preserve">Групповое, </w:t>
                      </w:r>
                    </w:p>
                    <w:p w:rsidR="00AC79E7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 w:rsidRPr="00B15D01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 xml:space="preserve">корпоративное, </w:t>
                      </w:r>
                    </w:p>
                    <w:p w:rsidR="00AC79E7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 w:rsidRPr="00B15D01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>индивидуальное обучение</w:t>
                      </w:r>
                    </w:p>
                    <w:p w:rsidR="00AC79E7" w:rsidRPr="00B15D01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1A0A">
        <w:rPr>
          <w:noProof/>
          <w:color w:val="2E3640"/>
          <w:sz w:val="28"/>
          <w:szCs w:val="28"/>
        </w:rPr>
        <w:drawing>
          <wp:anchor distT="0" distB="0" distL="114300" distR="114300" simplePos="0" relativeHeight="251731456" behindDoc="0" locked="0" layoutInCell="1" allowOverlap="1" wp14:anchorId="3C747A05" wp14:editId="5B79F159">
            <wp:simplePos x="0" y="0"/>
            <wp:positionH relativeFrom="column">
              <wp:posOffset>3448050</wp:posOffset>
            </wp:positionH>
            <wp:positionV relativeFrom="paragraph">
              <wp:posOffset>859790</wp:posOffset>
            </wp:positionV>
            <wp:extent cx="843280" cy="1162050"/>
            <wp:effectExtent l="0" t="0" r="0" b="0"/>
            <wp:wrapSquare wrapText="bothSides"/>
            <wp:docPr id="696" name="Рисунок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84328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EBD"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702CD3DF" wp14:editId="02C90B79">
                <wp:simplePos x="0" y="0"/>
                <wp:positionH relativeFrom="column">
                  <wp:posOffset>4223385</wp:posOffset>
                </wp:positionH>
                <wp:positionV relativeFrom="paragraph">
                  <wp:posOffset>415925</wp:posOffset>
                </wp:positionV>
                <wp:extent cx="2771775" cy="48577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485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94EBD" w:rsidRPr="0043722D" w:rsidRDefault="00294EBD" w:rsidP="00294EBD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3722D">
                              <w:rPr>
                                <w:b/>
                                <w:noProof/>
                                <w:color w:val="FF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«Экспресс»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31" type="#_x0000_t202" style="position:absolute;margin-left:332.55pt;margin-top:32.75pt;width:218.25pt;height:382.5pt;z-index:251720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" filled="f" stroked="f">
                <v:textbox style="mso-fit-shape-to-text:t">
                  <w:txbxContent>
                    <w:p w:rsidR="00294EBD" w:rsidRPr="0043722D" w:rsidRDefault="00294EBD" w:rsidP="00294EBD">
                      <w:pPr>
                        <w:jc w:val="center"/>
                        <w:rPr>
                          <w:b/>
                          <w:noProof/>
                          <w:color w:val="FF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3722D">
                        <w:rPr>
                          <w:b/>
                          <w:noProof/>
                          <w:color w:val="FF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«Экспресс»</w:t>
                      </w:r>
                    </w:p>
                  </w:txbxContent>
                </v:textbox>
              </v:shape>
            </w:pict>
          </mc:Fallback>
        </mc:AlternateContent>
      </w:r>
      <w:r w:rsidR="00227037">
        <w:rPr>
          <w:rFonts w:ascii="Arial" w:hAnsi="Arial" w:cs="Arial"/>
          <w:b/>
          <w:noProof/>
          <w:color w:val="2E3640"/>
          <w:spacing w:val="20"/>
          <w:sz w:val="24"/>
          <w:szCs w:val="24"/>
        </w:rPr>
        <w:drawing>
          <wp:anchor distT="0" distB="0" distL="114300" distR="114300" simplePos="0" relativeHeight="251698688" behindDoc="0" locked="0" layoutInCell="1" allowOverlap="1" wp14:anchorId="75C9E55D" wp14:editId="5D711AC5">
            <wp:simplePos x="0" y="0"/>
            <wp:positionH relativeFrom="column">
              <wp:posOffset>7720330</wp:posOffset>
            </wp:positionH>
            <wp:positionV relativeFrom="paragraph">
              <wp:posOffset>6039485</wp:posOffset>
            </wp:positionV>
            <wp:extent cx="2524125" cy="43815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801"/>
                    <a:stretch/>
                  </pic:blipFill>
                  <pic:spPr bwMode="auto">
                    <a:xfrm>
                      <a:off x="0" y="0"/>
                      <a:ext cx="2524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906">
        <w:rPr>
          <w:noProof/>
        </w:rPr>
        <w:drawing>
          <wp:anchor distT="0" distB="0" distL="114300" distR="114300" simplePos="0" relativeHeight="251686400" behindDoc="0" locked="0" layoutInCell="1" allowOverlap="1" wp14:anchorId="571CDD65" wp14:editId="09663FC4">
            <wp:simplePos x="0" y="0"/>
            <wp:positionH relativeFrom="column">
              <wp:posOffset>6753225</wp:posOffset>
            </wp:positionH>
            <wp:positionV relativeFrom="paragraph">
              <wp:posOffset>6283325</wp:posOffset>
            </wp:positionV>
            <wp:extent cx="693420" cy="621665"/>
            <wp:effectExtent l="0" t="0" r="0" b="6985"/>
            <wp:wrapNone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906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2A8EE0A" wp14:editId="15C0B314">
                <wp:simplePos x="0" y="0"/>
                <wp:positionH relativeFrom="column">
                  <wp:posOffset>7564120</wp:posOffset>
                </wp:positionH>
                <wp:positionV relativeFrom="paragraph">
                  <wp:posOffset>6287135</wp:posOffset>
                </wp:positionV>
                <wp:extent cx="2682240" cy="619760"/>
                <wp:effectExtent l="0" t="0" r="0" b="8890"/>
                <wp:wrapNone/>
                <wp:docPr id="141" name="Поле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240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79E7" w:rsidRPr="0043722D" w:rsidRDefault="002C0E71" w:rsidP="0095704A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8890" w14:prstMaterial="warmMatte">
                                  <w14:bevelT w14:w="38100" w14:h="3810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8890" w14:prstMaterial="warmMatte">
                                  <w14:bevelT w14:w="38100" w14:h="3810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</w:t>
                            </w:r>
                            <w:r w:rsidR="00AC79E7" w:rsidRPr="0043722D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8890" w14:prstMaterial="warmMatte">
                                  <w14:bevelT w14:w="38100" w14:h="3810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Экспресс»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1" o:spid="_x0000_s1032" type="#_x0000_t202" style="position:absolute;margin-left:595.6pt;margin-top:495.05pt;width:211.2pt;height:48.8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" filled="f" stroked="f">
                <v:textbox>
                  <w:txbxContent>
                    <w:p w:rsidR="00AC79E7" w:rsidRPr="0043722D" w:rsidRDefault="002C0E71" w:rsidP="0095704A">
                      <w:pPr>
                        <w:jc w:val="center"/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57150" w14:contourW="8890" w14:prstMaterial="warmMatte">
                            <w14:bevelT w14:w="38100" w14:h="3810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57150" w14:contourW="8890" w14:prstMaterial="warmMatte">
                            <w14:bevelT w14:w="38100" w14:h="3810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</w:t>
                      </w:r>
                      <w:r w:rsidR="00AC79E7" w:rsidRPr="0043722D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57150" w14:contourW="8890" w14:prstMaterial="warmMatte">
                            <w14:bevelT w14:w="38100" w14:h="3810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Экспресс»</w:t>
                      </w:r>
                    </w:p>
                  </w:txbxContent>
                </v:textbox>
              </v:shape>
            </w:pict>
          </mc:Fallback>
        </mc:AlternateContent>
      </w:r>
      <w:r w:rsidR="00395489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CA2B7A5" wp14:editId="296C0351">
                <wp:simplePos x="0" y="0"/>
                <wp:positionH relativeFrom="page">
                  <wp:posOffset>238125</wp:posOffset>
                </wp:positionH>
                <wp:positionV relativeFrom="page">
                  <wp:posOffset>3228975</wp:posOffset>
                </wp:positionV>
                <wp:extent cx="10234930" cy="1216660"/>
                <wp:effectExtent l="0" t="0" r="13970" b="0"/>
                <wp:wrapNone/>
                <wp:docPr id="128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34930" cy="1216660"/>
                        </a:xfrm>
                        <a:custGeom>
                          <a:avLst/>
                          <a:gdLst>
                            <a:gd name="T0" fmla="*/ 0 w 3168"/>
                            <a:gd name="T1" fmla="*/ 0 h 400"/>
                            <a:gd name="T2" fmla="*/ 3168 w 3168"/>
                            <a:gd name="T3" fmla="*/ 323 h 4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8" h="400">
                              <a:moveTo>
                                <a:pt x="0" y="0"/>
                              </a:moveTo>
                              <a:cubicBezTo>
                                <a:pt x="1367" y="400"/>
                                <a:pt x="2689" y="357"/>
                                <a:pt x="3168" y="323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18.75pt;margin-top:254.25pt;width:805.9pt;height:95.8pt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" path="m,c1367,400,2689,357,3168,323e" filled="f" fillcolor="#fffffe" strokecolor="#fffffe" strokeweight=".17706mm">
                <v:stroke joinstyle="miter"/>
                <v:shadow color="#8c8682"/>
                <v:path arrowok="t" o:connecttype="custom" o:connectlocs="0,0;10234930,982453" o:connectangles="0,0"/>
                <w10:wrap anchorx="page" anchory="page"/>
              </v:shape>
            </w:pict>
          </mc:Fallback>
        </mc:AlternateContent>
      </w:r>
      <w:r w:rsidR="007E4CAC">
        <w:rPr>
          <w:lang w:bidi="ru-RU"/>
        </w:rPr>
        <w:br w:type="page"/>
      </w:r>
      <w:bookmarkStart w:id="0" w:name="_GoBack"/>
      <w:r w:rsidR="003E1C18">
        <w:rPr>
          <w:noProof/>
        </w:rPr>
        <w:lastRenderedPageBreak/>
        <w:drawing>
          <wp:anchor distT="0" distB="0" distL="114300" distR="114300" simplePos="0" relativeHeight="251747840" behindDoc="1" locked="0" layoutInCell="1" allowOverlap="1" wp14:anchorId="0B3EE09A" wp14:editId="063B20FB">
            <wp:simplePos x="0" y="0"/>
            <wp:positionH relativeFrom="column">
              <wp:posOffset>403860</wp:posOffset>
            </wp:positionH>
            <wp:positionV relativeFrom="paragraph">
              <wp:posOffset>5413375</wp:posOffset>
            </wp:positionV>
            <wp:extent cx="2936240" cy="1957070"/>
            <wp:effectExtent l="0" t="0" r="0" b="5080"/>
            <wp:wrapNone/>
            <wp:docPr id="677" name="Рисунок 677" descr="C:\Users\Ника и Денис\Documents\Сайт\Изображения можно использовать на главной странице\classr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а и Денис\Documents\Сайт\Изображения можно использовать на главной странице\classroom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1957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E1C18">
        <w:rPr>
          <w:noProof/>
        </w:rPr>
        <w:drawing>
          <wp:anchor distT="0" distB="0" distL="114300" distR="114300" simplePos="0" relativeHeight="251748864" behindDoc="0" locked="0" layoutInCell="1" allowOverlap="1" wp14:anchorId="4A3B2FCB" wp14:editId="5BA553F0">
            <wp:simplePos x="0" y="0"/>
            <wp:positionH relativeFrom="column">
              <wp:posOffset>-7139940</wp:posOffset>
            </wp:positionH>
            <wp:positionV relativeFrom="paragraph">
              <wp:posOffset>77470</wp:posOffset>
            </wp:positionV>
            <wp:extent cx="1201420" cy="704850"/>
            <wp:effectExtent l="0" t="0" r="0" b="0"/>
            <wp:wrapNone/>
            <wp:docPr id="691" name="Рисунок 691" descr="C:\Users\Ника и Денис\Documents\Сайт\Изображения можно использовать на главной странице\iCAODPQ3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ика и Денис\Documents\Сайт\Изображения можно использовать на главной странице\iCAODPQ3V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C18"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70920C2E" wp14:editId="2DEA336D">
                <wp:simplePos x="0" y="0"/>
                <wp:positionH relativeFrom="column">
                  <wp:posOffset>-5883275</wp:posOffset>
                </wp:positionH>
                <wp:positionV relativeFrom="paragraph">
                  <wp:posOffset>-76200</wp:posOffset>
                </wp:positionV>
                <wp:extent cx="2003425" cy="7105650"/>
                <wp:effectExtent l="0" t="0" r="0" b="0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3425" cy="710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300CE" w:rsidRDefault="00E300CE" w:rsidP="00E300CE">
                            <w:pPr>
                              <w:jc w:val="center"/>
                              <w:rPr>
                                <w:b/>
                                <w:noProof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Зачем </w:t>
                            </w:r>
                            <w:r w:rsidR="00D81504">
                              <w:rPr>
                                <w:b/>
                                <w:noProof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Вам</w:t>
                            </w:r>
                          </w:p>
                          <w:p w:rsidR="00E300CE" w:rsidRPr="00E300CE" w:rsidRDefault="00E300CE" w:rsidP="00E300CE">
                            <w:pPr>
                              <w:jc w:val="center"/>
                              <w:rPr>
                                <w:b/>
                                <w:noProof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знать английский?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1" o:spid="_x0000_s1033" type="#_x0000_t202" style="position:absolute;margin-left:-463.25pt;margin-top:-6pt;width:157.75pt;height:559.5pt;z-index:251744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" filled="f" stroked="f">
                <v:textbox style="mso-fit-shape-to-text:t">
                  <w:txbxContent>
                    <w:p w:rsidR="00E300CE" w:rsidRDefault="00E300CE" w:rsidP="00E300CE">
                      <w:pPr>
                        <w:jc w:val="center"/>
                        <w:rPr>
                          <w:b/>
                          <w:noProof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Зачем </w:t>
                      </w:r>
                      <w:r w:rsidR="00D81504">
                        <w:rPr>
                          <w:b/>
                          <w:noProof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Вам</w:t>
                      </w:r>
                    </w:p>
                    <w:p w:rsidR="00E300CE" w:rsidRPr="00E300CE" w:rsidRDefault="00E300CE" w:rsidP="00E300CE">
                      <w:pPr>
                        <w:jc w:val="center"/>
                        <w:rPr>
                          <w:b/>
                          <w:noProof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знать английский?</w:t>
                      </w:r>
                    </w:p>
                  </w:txbxContent>
                </v:textbox>
              </v:shape>
            </w:pict>
          </mc:Fallback>
        </mc:AlternateContent>
      </w:r>
      <w:r w:rsidR="003E1C18">
        <w:rPr>
          <w:rFonts w:asciiTheme="majorHAnsi" w:hAnsiTheme="majorHAnsi" w:cs="Arial"/>
          <w:noProof/>
          <w:color w:val="242852" w:themeColor="text2"/>
        </w:rPr>
        <w:drawing>
          <wp:anchor distT="0" distB="0" distL="114300" distR="114300" simplePos="0" relativeHeight="251742720" behindDoc="0" locked="0" layoutInCell="1" allowOverlap="1" wp14:anchorId="0CC3BA09" wp14:editId="4BC4B227">
            <wp:simplePos x="0" y="0"/>
            <wp:positionH relativeFrom="column">
              <wp:posOffset>-7016115</wp:posOffset>
            </wp:positionH>
            <wp:positionV relativeFrom="paragraph">
              <wp:posOffset>6645910</wp:posOffset>
            </wp:positionV>
            <wp:extent cx="581025" cy="520700"/>
            <wp:effectExtent l="0" t="0" r="9525" b="0"/>
            <wp:wrapNone/>
            <wp:docPr id="675" name="Рисунок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C18">
        <w:rPr>
          <w:noProof/>
        </w:rPr>
        <mc:AlternateContent>
          <mc:Choice Requires="wps">
            <w:drawing>
              <wp:anchor distT="91440" distB="91440" distL="228600" distR="91440" simplePos="0" relativeHeight="251708928" behindDoc="0" locked="0" layoutInCell="0" allowOverlap="1" wp14:anchorId="53F35590" wp14:editId="39265585">
                <wp:simplePos x="0" y="0"/>
                <wp:positionH relativeFrom="margin">
                  <wp:posOffset>7105650</wp:posOffset>
                </wp:positionH>
                <wp:positionV relativeFrom="margin">
                  <wp:posOffset>3295650</wp:posOffset>
                </wp:positionV>
                <wp:extent cx="3200400" cy="2143125"/>
                <wp:effectExtent l="0" t="0" r="19050" b="28575"/>
                <wp:wrapSquare wrapText="bothSides"/>
                <wp:docPr id="28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214312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876" w:rsidRPr="00F96E7B" w:rsidRDefault="00F75787" w:rsidP="00F75787">
                            <w:pPr>
                              <w:spacing w:before="100" w:beforeAutospacing="1" w:after="100" w:afterAutospacing="1"/>
                              <w:ind w:firstLine="284"/>
                              <w:jc w:val="both"/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 xml:space="preserve">5. </w:t>
                            </w:r>
                            <w:r w:rsidR="004C6876" w:rsidRPr="00F96E7B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УчебнЫЕ ПОСОБИЯ</w:t>
                            </w:r>
                            <w:r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C6876"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и полный набор наглядных, аудио-видео и DVD материалов ведущих западных издательств «</w:t>
                            </w:r>
                            <w:proofErr w:type="spellStart"/>
                            <w:r w:rsidR="004C6876"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Cambridge</w:t>
                            </w:r>
                            <w:proofErr w:type="spellEnd"/>
                            <w:r w:rsidR="004C6876"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C6876"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University</w:t>
                            </w:r>
                            <w:proofErr w:type="spellEnd"/>
                            <w:r w:rsidR="004C6876"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C6876"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Press</w:t>
                            </w:r>
                            <w:proofErr w:type="spellEnd"/>
                            <w:r w:rsidR="004C6876"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», «</w:t>
                            </w:r>
                            <w:proofErr w:type="spellStart"/>
                            <w:r w:rsidR="004C6876"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Oxford</w:t>
                            </w:r>
                            <w:proofErr w:type="spellEnd"/>
                            <w:r w:rsidR="004C6876"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C6876"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University</w:t>
                            </w:r>
                            <w:proofErr w:type="spellEnd"/>
                            <w:r w:rsidR="004C6876"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C6876"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Press</w:t>
                            </w:r>
                            <w:proofErr w:type="spellEnd"/>
                            <w:r w:rsidR="004C6876"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», «</w:t>
                            </w:r>
                            <w:proofErr w:type="spellStart"/>
                            <w:r w:rsidR="004C6876"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Longman</w:t>
                            </w:r>
                            <w:proofErr w:type="spellEnd"/>
                            <w:r w:rsidR="004C6876"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», «</w:t>
                            </w:r>
                            <w:proofErr w:type="spellStart"/>
                            <w:r w:rsidR="004C6876"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Macmillan</w:t>
                            </w:r>
                            <w:proofErr w:type="spellEnd"/>
                            <w:r w:rsidR="004C6876"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 подобраны согласно программным треб</w:t>
                            </w:r>
                            <w:r w:rsidR="004C6876"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о</w:t>
                            </w:r>
                            <w:r w:rsidR="004C6876"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ваниям международных стандартов в области обучения иностра</w:t>
                            </w:r>
                            <w:r w:rsidR="004C6876"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н</w:t>
                            </w:r>
                            <w:r w:rsidR="004C6876"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ным языкам. </w:t>
                            </w:r>
                            <w:r w:rsidR="004C6876"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 xml:space="preserve">Каждый </w:t>
                            </w:r>
                            <w:hyperlink r:id="rId27" w:history="1">
                              <w:r w:rsidR="004C6876" w:rsidRPr="00F96E7B">
                                <w:rPr>
                                  <w:rFonts w:asciiTheme="majorHAnsi" w:hAnsiTheme="majorHAnsi" w:cs="Helvetica"/>
                                  <w:color w:val="auto"/>
                                  <w:sz w:val="22"/>
                                  <w:szCs w:val="22"/>
                                </w:rPr>
                                <w:t>наш курс английского языка</w:t>
                              </w:r>
                            </w:hyperlink>
                            <w:r w:rsidR="004C6876"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C6876" w:rsidRPr="002566DB">
                              <w:rPr>
                                <w:rFonts w:asciiTheme="majorHAnsi" w:hAnsiTheme="majorHAnsi" w:cs="Helvetic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уч</w:t>
                            </w:r>
                            <w:r w:rsidR="004C6876" w:rsidRPr="002566DB">
                              <w:rPr>
                                <w:rFonts w:asciiTheme="majorHAnsi" w:hAnsiTheme="majorHAnsi" w:cs="Helvetic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и</w:t>
                            </w:r>
                            <w:r w:rsidR="004C6876" w:rsidRPr="002566DB">
                              <w:rPr>
                                <w:rFonts w:asciiTheme="majorHAnsi" w:hAnsiTheme="majorHAnsi" w:cs="Helvetic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тывает специфические особенности</w:t>
                            </w:r>
                            <w:r w:rsidR="004C6876" w:rsidRPr="002566DB">
                              <w:rPr>
                                <w:rFonts w:asciiTheme="majorHAnsi" w:hAnsiTheme="majorHAnsi" w:cs="Helvetica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C6876"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только Вашей профессиональной де</w:t>
                            </w:r>
                            <w:r w:rsidR="004C6876"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я</w:t>
                            </w:r>
                            <w:r w:rsidR="004C6876"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тельности.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4" style="position:absolute;margin-left:559.5pt;margin-top:259.5pt;width:252pt;height:168.75pt;z-index:251708928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" o:allowincell="f" fillcolor="#ffc" strokecolor="#4a66ac [3207]" strokeweight="2pt">
                <v:textbox inset="16.56pt,7.2pt,16.56pt,7.2pt">
                  <w:txbxContent>
                    <w:p w:rsidR="004C6876" w:rsidRPr="00F96E7B" w:rsidRDefault="00F75787" w:rsidP="00F75787">
                      <w:pPr>
                        <w:spacing w:before="100" w:beforeAutospacing="1" w:after="100" w:afterAutospacing="1"/>
                        <w:ind w:firstLine="284"/>
                        <w:jc w:val="both"/>
                        <w:rPr>
                          <w:rFonts w:asciiTheme="minorHAns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 xml:space="preserve">5. </w:t>
                      </w:r>
                      <w:r w:rsidR="004C6876" w:rsidRPr="00F96E7B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>УчебнЫЕ ПОСОБИЯ</w:t>
                      </w:r>
                      <w:r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r w:rsidR="004C6876"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и полный набор наглядных, аудио-видео и DVD материалов ведущих западных издательств «</w:t>
                      </w:r>
                      <w:proofErr w:type="spellStart"/>
                      <w:r w:rsidR="004C6876"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Cambridge</w:t>
                      </w:r>
                      <w:proofErr w:type="spellEnd"/>
                      <w:r w:rsidR="004C6876"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4C6876"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University</w:t>
                      </w:r>
                      <w:proofErr w:type="spellEnd"/>
                      <w:r w:rsidR="004C6876"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4C6876"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Press</w:t>
                      </w:r>
                      <w:proofErr w:type="spellEnd"/>
                      <w:r w:rsidR="004C6876"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», «</w:t>
                      </w:r>
                      <w:proofErr w:type="spellStart"/>
                      <w:r w:rsidR="004C6876"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Oxford</w:t>
                      </w:r>
                      <w:proofErr w:type="spellEnd"/>
                      <w:r w:rsidR="004C6876"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4C6876"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University</w:t>
                      </w:r>
                      <w:proofErr w:type="spellEnd"/>
                      <w:r w:rsidR="004C6876"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4C6876"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Press</w:t>
                      </w:r>
                      <w:proofErr w:type="spellEnd"/>
                      <w:r w:rsidR="004C6876"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», «</w:t>
                      </w:r>
                      <w:proofErr w:type="spellStart"/>
                      <w:r w:rsidR="004C6876"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Longman</w:t>
                      </w:r>
                      <w:proofErr w:type="spellEnd"/>
                      <w:r w:rsidR="004C6876"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», «</w:t>
                      </w:r>
                      <w:proofErr w:type="spellStart"/>
                      <w:r w:rsidR="004C6876"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Macmillan</w:t>
                      </w:r>
                      <w:proofErr w:type="spellEnd"/>
                      <w:r w:rsidR="004C6876"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 подобраны согласно программным треб</w:t>
                      </w:r>
                      <w:r w:rsidR="004C6876"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о</w:t>
                      </w:r>
                      <w:r w:rsidR="004C6876"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ваниям международных стандартов в области обучения иностра</w:t>
                      </w:r>
                      <w:r w:rsidR="004C6876"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н</w:t>
                      </w:r>
                      <w:r w:rsidR="004C6876"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ным языкам. </w:t>
                      </w:r>
                      <w:r w:rsidR="004C6876"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 xml:space="preserve">Каждый </w:t>
                      </w:r>
                      <w:hyperlink r:id="rId28" w:history="1">
                        <w:r w:rsidR="004C6876" w:rsidRPr="00F96E7B">
                          <w:rPr>
                            <w:rFonts w:asciiTheme="majorHAnsi" w:hAnsiTheme="majorHAnsi" w:cs="Helvetica"/>
                            <w:color w:val="auto"/>
                            <w:sz w:val="22"/>
                            <w:szCs w:val="22"/>
                          </w:rPr>
                          <w:t>наш курс английского языка</w:t>
                        </w:r>
                      </w:hyperlink>
                      <w:r w:rsidR="004C6876"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="004C6876" w:rsidRPr="002566DB">
                        <w:rPr>
                          <w:rFonts w:asciiTheme="majorHAnsi" w:hAnsiTheme="majorHAnsi" w:cs="Helvetica"/>
                          <w:b/>
                          <w:bCs/>
                          <w:color w:val="FF0000"/>
                          <w:sz w:val="22"/>
                          <w:szCs w:val="22"/>
                        </w:rPr>
                        <w:t>уч</w:t>
                      </w:r>
                      <w:r w:rsidR="004C6876" w:rsidRPr="002566DB">
                        <w:rPr>
                          <w:rFonts w:asciiTheme="majorHAnsi" w:hAnsiTheme="majorHAnsi" w:cs="Helvetica"/>
                          <w:b/>
                          <w:bCs/>
                          <w:color w:val="FF0000"/>
                          <w:sz w:val="22"/>
                          <w:szCs w:val="22"/>
                        </w:rPr>
                        <w:t>и</w:t>
                      </w:r>
                      <w:r w:rsidR="004C6876" w:rsidRPr="002566DB">
                        <w:rPr>
                          <w:rFonts w:asciiTheme="majorHAnsi" w:hAnsiTheme="majorHAnsi" w:cs="Helvetica"/>
                          <w:b/>
                          <w:bCs/>
                          <w:color w:val="FF0000"/>
                          <w:sz w:val="22"/>
                          <w:szCs w:val="22"/>
                        </w:rPr>
                        <w:t>тывает специфические особенности</w:t>
                      </w:r>
                      <w:r w:rsidR="004C6876" w:rsidRPr="002566DB">
                        <w:rPr>
                          <w:rFonts w:asciiTheme="majorHAnsi" w:hAnsiTheme="majorHAnsi" w:cs="Helvetica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4C6876"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только Вашей профессиональной де</w:t>
                      </w:r>
                      <w:r w:rsidR="004C6876"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я</w:t>
                      </w:r>
                      <w:r w:rsidR="004C6876"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тельности.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3E1C18">
        <w:rPr>
          <w:noProof/>
        </w:rPr>
        <mc:AlternateContent>
          <mc:Choice Requires="wps">
            <w:drawing>
              <wp:anchor distT="91440" distB="91440" distL="228600" distR="91440" simplePos="0" relativeHeight="251710976" behindDoc="0" locked="0" layoutInCell="0" allowOverlap="1" wp14:anchorId="0EABB1DA" wp14:editId="6BD2A633">
                <wp:simplePos x="0" y="0"/>
                <wp:positionH relativeFrom="margin">
                  <wp:posOffset>7105650</wp:posOffset>
                </wp:positionH>
                <wp:positionV relativeFrom="margin">
                  <wp:posOffset>914400</wp:posOffset>
                </wp:positionV>
                <wp:extent cx="3171825" cy="2209800"/>
                <wp:effectExtent l="0" t="0" r="28575" b="19050"/>
                <wp:wrapSquare wrapText="bothSides"/>
                <wp:docPr id="29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2209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5787" w:rsidRPr="00F75787" w:rsidRDefault="00F75787" w:rsidP="00F75787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spacing w:before="60" w:after="100" w:afterAutospacing="1"/>
                              <w:ind w:left="0" w:firstLine="284"/>
                              <w:jc w:val="both"/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F75787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САМОРЕАЛИЗАЦИЯ.</w:t>
                            </w:r>
                            <w:r w:rsidR="00D81504" w:rsidRPr="00F75787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 xml:space="preserve"> Соглас</w:t>
                            </w:r>
                            <w:r w:rsidR="00D81504" w:rsidRPr="00F75787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и</w:t>
                            </w:r>
                            <w:r w:rsidR="00D81504" w:rsidRPr="00F75787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 xml:space="preserve">тесь, знать </w:t>
                            </w:r>
                            <w:r w:rsidR="00D81504" w:rsidRPr="00F75787">
                              <w:rPr>
                                <w:rStyle w:val="article1"/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иностранный язык - уважа</w:t>
                            </w:r>
                            <w:r w:rsidR="00D81504" w:rsidRPr="00F75787">
                              <w:rPr>
                                <w:rStyle w:val="article1"/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е</w:t>
                            </w:r>
                            <w:r w:rsidR="00D81504" w:rsidRPr="00F75787">
                              <w:rPr>
                                <w:rStyle w:val="article1"/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мо. </w:t>
                            </w:r>
                            <w:r w:rsidR="00D81504" w:rsidRPr="00F75787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Неважно, для какой цели Вы уч</w:t>
                            </w:r>
                            <w:r w:rsidR="00D81504" w:rsidRPr="00F75787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и</w:t>
                            </w:r>
                            <w:r w:rsidR="00D81504" w:rsidRPr="00F75787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ли его: что бы сдать экзамен в ВУЗ, получить в</w:t>
                            </w:r>
                            <w:r w:rsidR="00D81504" w:rsidRPr="00F75787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ы</w:t>
                            </w:r>
                            <w:r w:rsidR="00D81504" w:rsidRPr="00F75787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сокооплачиваемую работу или пон</w:t>
                            </w:r>
                            <w:r w:rsidR="00D81504" w:rsidRPr="00F75787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и</w:t>
                            </w:r>
                            <w:r w:rsidR="00D81504" w:rsidRPr="00F75787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мать о чём поют</w:t>
                            </w:r>
                            <w:r w:rsidRPr="00F75787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 xml:space="preserve"> ваши любимые певцы.</w:t>
                            </w:r>
                            <w:r w:rsidR="00D81504" w:rsidRPr="00F75787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F75787" w:rsidRPr="00F75787" w:rsidRDefault="00F75787" w:rsidP="00F75787">
                            <w:pPr>
                              <w:pStyle w:val="a5"/>
                              <w:spacing w:before="60" w:after="100" w:afterAutospacing="1"/>
                              <w:ind w:left="0" w:firstLine="284"/>
                              <w:jc w:val="both"/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F75787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 xml:space="preserve">Как писал А.П. Чехов </w:t>
                            </w:r>
                            <w:r w:rsidRPr="00F75787">
                              <w:rPr>
                                <w:rStyle w:val="article1"/>
                                <w:rFonts w:asciiTheme="majorHAnsi" w:hAnsiTheme="majorHAnsi" w:cs="Arial"/>
                                <w:i/>
                                <w:color w:val="002060"/>
                                <w:sz w:val="22"/>
                                <w:szCs w:val="22"/>
                              </w:rPr>
                              <w:t>"Сколько языков ты знаешь, столько раз ты человек"</w:t>
                            </w:r>
                            <w:r w:rsidRPr="00F75787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. А небезызвес</w:t>
                            </w:r>
                            <w:r w:rsidRPr="00F75787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т</w:t>
                            </w:r>
                            <w:r w:rsidRPr="00F75787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ный отец-основатель США Б</w:t>
                            </w:r>
                            <w:r w:rsidRPr="00F75787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.</w:t>
                            </w:r>
                            <w:r w:rsidRPr="00F75787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 xml:space="preserve"> Фран</w:t>
                            </w:r>
                            <w:r w:rsidRPr="00F75787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клин</w:t>
                            </w:r>
                            <w:r w:rsidRPr="00F75787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 xml:space="preserve"> когда-то говорил </w:t>
                            </w:r>
                            <w:r w:rsidRPr="00F75787">
                              <w:rPr>
                                <w:rStyle w:val="article1"/>
                                <w:rFonts w:asciiTheme="majorHAnsi" w:hAnsiTheme="majorHAnsi" w:cs="Arial"/>
                                <w:i/>
                                <w:color w:val="002060"/>
                                <w:sz w:val="22"/>
                                <w:szCs w:val="22"/>
                              </w:rPr>
                              <w:t>«Если выс</w:t>
                            </w:r>
                            <w:r w:rsidRPr="00F75787">
                              <w:rPr>
                                <w:rStyle w:val="article1"/>
                                <w:rFonts w:asciiTheme="majorHAnsi" w:hAnsiTheme="majorHAnsi" w:cs="Arial"/>
                                <w:i/>
                                <w:color w:val="002060"/>
                                <w:sz w:val="22"/>
                                <w:szCs w:val="22"/>
                              </w:rPr>
                              <w:t>ы</w:t>
                            </w:r>
                            <w:r w:rsidRPr="00F75787">
                              <w:rPr>
                                <w:rStyle w:val="article1"/>
                                <w:rFonts w:asciiTheme="majorHAnsi" w:hAnsiTheme="majorHAnsi" w:cs="Arial"/>
                                <w:i/>
                                <w:color w:val="002060"/>
                                <w:sz w:val="22"/>
                                <w:szCs w:val="22"/>
                              </w:rPr>
                              <w:t>пать содержимое кошелька себе в гол</w:t>
                            </w:r>
                            <w:r w:rsidRPr="00F75787">
                              <w:rPr>
                                <w:rStyle w:val="article1"/>
                                <w:rFonts w:asciiTheme="majorHAnsi" w:hAnsiTheme="majorHAnsi" w:cs="Arial"/>
                                <w:i/>
                                <w:color w:val="002060"/>
                                <w:sz w:val="22"/>
                                <w:szCs w:val="22"/>
                              </w:rPr>
                              <w:t>о</w:t>
                            </w:r>
                            <w:r w:rsidRPr="00F75787">
                              <w:rPr>
                                <w:rStyle w:val="article1"/>
                                <w:rFonts w:asciiTheme="majorHAnsi" w:hAnsiTheme="majorHAnsi" w:cs="Arial"/>
                                <w:i/>
                                <w:color w:val="002060"/>
                                <w:sz w:val="22"/>
                                <w:szCs w:val="22"/>
                              </w:rPr>
                              <w:t>ву, то у вас его уже никто не отн</w:t>
                            </w:r>
                            <w:r w:rsidRPr="00F75787">
                              <w:rPr>
                                <w:rStyle w:val="article1"/>
                                <w:rFonts w:asciiTheme="majorHAnsi" w:hAnsiTheme="majorHAnsi" w:cs="Arial"/>
                                <w:i/>
                                <w:color w:val="002060"/>
                                <w:sz w:val="22"/>
                                <w:szCs w:val="22"/>
                              </w:rPr>
                              <w:t>и</w:t>
                            </w:r>
                            <w:r w:rsidRPr="00F75787">
                              <w:rPr>
                                <w:rStyle w:val="article1"/>
                                <w:rFonts w:asciiTheme="majorHAnsi" w:hAnsiTheme="majorHAnsi" w:cs="Arial"/>
                                <w:i/>
                                <w:color w:val="002060"/>
                                <w:sz w:val="22"/>
                                <w:szCs w:val="22"/>
                              </w:rPr>
                              <w:t>мет».</w:t>
                            </w:r>
                          </w:p>
                          <w:p w:rsidR="00F75787" w:rsidRPr="00842B28" w:rsidRDefault="00F75787" w:rsidP="00F75787">
                            <w:pPr>
                              <w:pStyle w:val="a5"/>
                              <w:spacing w:before="100" w:beforeAutospacing="1" w:after="100" w:afterAutospacing="1"/>
                              <w:ind w:left="284"/>
                              <w:jc w:val="both"/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5" style="position:absolute;margin-left:559.5pt;margin-top:1in;width:249.75pt;height:174pt;z-index:251710976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" o:allowincell="f" fillcolor="#e5e8ed [662]" strokecolor="#7f8fa9 [3206]" strokeweight="2pt">
                <v:textbox inset="16.56pt,7.2pt,16.56pt,7.2pt">
                  <w:txbxContent>
                    <w:p w:rsidR="00F75787" w:rsidRPr="00F75787" w:rsidRDefault="00F75787" w:rsidP="00F75787">
                      <w:pPr>
                        <w:pStyle w:val="a5"/>
                        <w:numPr>
                          <w:ilvl w:val="0"/>
                          <w:numId w:val="9"/>
                        </w:numPr>
                        <w:spacing w:before="60" w:after="100" w:afterAutospacing="1"/>
                        <w:ind w:left="0" w:firstLine="284"/>
                        <w:jc w:val="both"/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8"/>
                          <w:szCs w:val="28"/>
                        </w:rPr>
                      </w:pPr>
                      <w:r w:rsidRPr="00F75787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>САМОРЕАЛИЗАЦИЯ.</w:t>
                      </w:r>
                      <w:r w:rsidR="00D81504" w:rsidRPr="00F75787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 xml:space="preserve"> Соглас</w:t>
                      </w:r>
                      <w:r w:rsidR="00D81504" w:rsidRPr="00F75787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и</w:t>
                      </w:r>
                      <w:r w:rsidR="00D81504" w:rsidRPr="00F75787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 xml:space="preserve">тесь, знать </w:t>
                      </w:r>
                      <w:r w:rsidR="00D81504" w:rsidRPr="00F75787">
                        <w:rPr>
                          <w:rStyle w:val="article1"/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иностранный язык - уважа</w:t>
                      </w:r>
                      <w:r w:rsidR="00D81504" w:rsidRPr="00F75787">
                        <w:rPr>
                          <w:rStyle w:val="article1"/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е</w:t>
                      </w:r>
                      <w:r w:rsidR="00D81504" w:rsidRPr="00F75787">
                        <w:rPr>
                          <w:rStyle w:val="article1"/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 xml:space="preserve">мо. </w:t>
                      </w:r>
                      <w:r w:rsidR="00D81504" w:rsidRPr="00F75787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Неважно, для какой цели Вы уч</w:t>
                      </w:r>
                      <w:r w:rsidR="00D81504" w:rsidRPr="00F75787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и</w:t>
                      </w:r>
                      <w:r w:rsidR="00D81504" w:rsidRPr="00F75787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ли его: что бы сдать экзамен в ВУЗ, получить в</w:t>
                      </w:r>
                      <w:r w:rsidR="00D81504" w:rsidRPr="00F75787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ы</w:t>
                      </w:r>
                      <w:r w:rsidR="00D81504" w:rsidRPr="00F75787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сокооплачиваемую работу или пон</w:t>
                      </w:r>
                      <w:r w:rsidR="00D81504" w:rsidRPr="00F75787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и</w:t>
                      </w:r>
                      <w:r w:rsidR="00D81504" w:rsidRPr="00F75787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мать о чём поют</w:t>
                      </w:r>
                      <w:r w:rsidRPr="00F75787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 xml:space="preserve"> ваши любимые певцы.</w:t>
                      </w:r>
                      <w:r w:rsidR="00D81504" w:rsidRPr="00F75787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 xml:space="preserve"> </w:t>
                      </w:r>
                    </w:p>
                    <w:p w:rsidR="00F75787" w:rsidRPr="00F75787" w:rsidRDefault="00F75787" w:rsidP="00F75787">
                      <w:pPr>
                        <w:pStyle w:val="a5"/>
                        <w:spacing w:before="60" w:after="100" w:afterAutospacing="1"/>
                        <w:ind w:left="0" w:firstLine="284"/>
                        <w:jc w:val="both"/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8"/>
                          <w:szCs w:val="28"/>
                        </w:rPr>
                      </w:pPr>
                      <w:r w:rsidRPr="00F75787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 xml:space="preserve">Как писал А.П. Чехов </w:t>
                      </w:r>
                      <w:r w:rsidRPr="00F75787">
                        <w:rPr>
                          <w:rStyle w:val="article1"/>
                          <w:rFonts w:asciiTheme="majorHAnsi" w:hAnsiTheme="majorHAnsi" w:cs="Arial"/>
                          <w:i/>
                          <w:color w:val="002060"/>
                          <w:sz w:val="22"/>
                          <w:szCs w:val="22"/>
                        </w:rPr>
                        <w:t>"Сколько языков ты знаешь, столько раз ты человек"</w:t>
                      </w:r>
                      <w:r w:rsidRPr="00F75787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. А небезызвес</w:t>
                      </w:r>
                      <w:r w:rsidRPr="00F75787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т</w:t>
                      </w:r>
                      <w:r w:rsidRPr="00F75787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ный отец-основатель США Б</w:t>
                      </w:r>
                      <w:r w:rsidRPr="00F75787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.</w:t>
                      </w:r>
                      <w:r w:rsidRPr="00F75787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 xml:space="preserve"> Фран</w:t>
                      </w:r>
                      <w:r w:rsidRPr="00F75787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клин</w:t>
                      </w:r>
                      <w:r w:rsidRPr="00F75787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 xml:space="preserve"> когда-то говорил </w:t>
                      </w:r>
                      <w:r w:rsidRPr="00F75787">
                        <w:rPr>
                          <w:rStyle w:val="article1"/>
                          <w:rFonts w:asciiTheme="majorHAnsi" w:hAnsiTheme="majorHAnsi" w:cs="Arial"/>
                          <w:i/>
                          <w:color w:val="002060"/>
                          <w:sz w:val="22"/>
                          <w:szCs w:val="22"/>
                        </w:rPr>
                        <w:t>«Если выс</w:t>
                      </w:r>
                      <w:r w:rsidRPr="00F75787">
                        <w:rPr>
                          <w:rStyle w:val="article1"/>
                          <w:rFonts w:asciiTheme="majorHAnsi" w:hAnsiTheme="majorHAnsi" w:cs="Arial"/>
                          <w:i/>
                          <w:color w:val="002060"/>
                          <w:sz w:val="22"/>
                          <w:szCs w:val="22"/>
                        </w:rPr>
                        <w:t>ы</w:t>
                      </w:r>
                      <w:r w:rsidRPr="00F75787">
                        <w:rPr>
                          <w:rStyle w:val="article1"/>
                          <w:rFonts w:asciiTheme="majorHAnsi" w:hAnsiTheme="majorHAnsi" w:cs="Arial"/>
                          <w:i/>
                          <w:color w:val="002060"/>
                          <w:sz w:val="22"/>
                          <w:szCs w:val="22"/>
                        </w:rPr>
                        <w:t>пать содержимое кошелька себе в гол</w:t>
                      </w:r>
                      <w:r w:rsidRPr="00F75787">
                        <w:rPr>
                          <w:rStyle w:val="article1"/>
                          <w:rFonts w:asciiTheme="majorHAnsi" w:hAnsiTheme="majorHAnsi" w:cs="Arial"/>
                          <w:i/>
                          <w:color w:val="002060"/>
                          <w:sz w:val="22"/>
                          <w:szCs w:val="22"/>
                        </w:rPr>
                        <w:t>о</w:t>
                      </w:r>
                      <w:r w:rsidRPr="00F75787">
                        <w:rPr>
                          <w:rStyle w:val="article1"/>
                          <w:rFonts w:asciiTheme="majorHAnsi" w:hAnsiTheme="majorHAnsi" w:cs="Arial"/>
                          <w:i/>
                          <w:color w:val="002060"/>
                          <w:sz w:val="22"/>
                          <w:szCs w:val="22"/>
                        </w:rPr>
                        <w:t>ву, то у вас его уже никто не отн</w:t>
                      </w:r>
                      <w:r w:rsidRPr="00F75787">
                        <w:rPr>
                          <w:rStyle w:val="article1"/>
                          <w:rFonts w:asciiTheme="majorHAnsi" w:hAnsiTheme="majorHAnsi" w:cs="Arial"/>
                          <w:i/>
                          <w:color w:val="002060"/>
                          <w:sz w:val="22"/>
                          <w:szCs w:val="22"/>
                        </w:rPr>
                        <w:t>и</w:t>
                      </w:r>
                      <w:r w:rsidRPr="00F75787">
                        <w:rPr>
                          <w:rStyle w:val="article1"/>
                          <w:rFonts w:asciiTheme="majorHAnsi" w:hAnsiTheme="majorHAnsi" w:cs="Arial"/>
                          <w:i/>
                          <w:color w:val="002060"/>
                          <w:sz w:val="22"/>
                          <w:szCs w:val="22"/>
                        </w:rPr>
                        <w:t>мет».</w:t>
                      </w:r>
                    </w:p>
                    <w:p w:rsidR="00F75787" w:rsidRPr="00842B28" w:rsidRDefault="00F75787" w:rsidP="00F75787">
                      <w:pPr>
                        <w:pStyle w:val="a5"/>
                        <w:spacing w:before="100" w:beforeAutospacing="1" w:after="100" w:afterAutospacing="1"/>
                        <w:ind w:left="284"/>
                        <w:jc w:val="both"/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D81504">
        <w:rPr>
          <w:noProof/>
        </w:rPr>
        <mc:AlternateContent>
          <mc:Choice Requires="wps">
            <w:drawing>
              <wp:anchor distT="36576" distB="36576" distL="36576" distR="36576" simplePos="0" relativeHeight="251674112" behindDoc="0" locked="0" layoutInCell="1" allowOverlap="1" wp14:anchorId="6CA1CF5D" wp14:editId="169D161A">
                <wp:simplePos x="0" y="0"/>
                <wp:positionH relativeFrom="page">
                  <wp:posOffset>228600</wp:posOffset>
                </wp:positionH>
                <wp:positionV relativeFrom="page">
                  <wp:posOffset>152400</wp:posOffset>
                </wp:positionV>
                <wp:extent cx="3257550" cy="7247255"/>
                <wp:effectExtent l="0" t="0" r="0" b="0"/>
                <wp:wrapSquare wrapText="bothSides"/>
                <wp:docPr id="5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7247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9E7" w:rsidRDefault="00AC79E7" w:rsidP="00E300CE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b/>
                                <w:color w:val="242852" w:themeColor="text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E"/>
                                <w:sz w:val="36"/>
                                <w:szCs w:val="36"/>
                              </w:rPr>
                              <w:t xml:space="preserve">                 </w:t>
                            </w:r>
                          </w:p>
                          <w:p w:rsidR="00E300CE" w:rsidRDefault="00E300CE" w:rsidP="00E300CE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b/>
                                <w:color w:val="242852" w:themeColor="text2"/>
                                <w:sz w:val="36"/>
                                <w:szCs w:val="36"/>
                              </w:rPr>
                            </w:pPr>
                          </w:p>
                          <w:p w:rsidR="00E300CE" w:rsidRPr="000C5C08" w:rsidRDefault="00E300CE" w:rsidP="00E300CE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242852" w:themeColor="text2"/>
                                <w:sz w:val="36"/>
                                <w:szCs w:val="36"/>
                              </w:rPr>
                            </w:pPr>
                          </w:p>
                          <w:p w:rsidR="00AC79E7" w:rsidRDefault="00AC79E7" w:rsidP="004A4584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FFFE"/>
                                <w:sz w:val="36"/>
                                <w:szCs w:val="36"/>
                              </w:rPr>
                            </w:pPr>
                          </w:p>
                          <w:p w:rsidR="00D81504" w:rsidRPr="00D81504" w:rsidRDefault="00D81504" w:rsidP="00D81504">
                            <w:pPr>
                              <w:spacing w:before="60" w:after="60"/>
                              <w:ind w:firstLine="426"/>
                              <w:jc w:val="both"/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В чём практически может пригодиться зн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а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ние иностранного языка? Вот Вам как мин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и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мум шесть плюсов:</w:t>
                            </w:r>
                          </w:p>
                          <w:p w:rsidR="00D81504" w:rsidRPr="00D81504" w:rsidRDefault="00D81504" w:rsidP="00D81504">
                            <w:pPr>
                              <w:spacing w:before="60" w:after="60"/>
                              <w:ind w:firstLine="426"/>
                              <w:jc w:val="both"/>
                              <w:rPr>
                                <w:rStyle w:val="article1"/>
                                <w:rFonts w:asciiTheme="majorHAnsi" w:hAnsiTheme="majorHAnsi" w:cs="Arial"/>
                                <w:sz w:val="22"/>
                                <w:szCs w:val="22"/>
                              </w:rPr>
                            </w:pP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+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 xml:space="preserve">Зная иностранный язык, Вы будете более 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востребованы и конкурентоспособны на ры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н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ке труда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Многие работодатели выставляют зн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а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ние иностранного языка обязательным требов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а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 xml:space="preserve">нием при приёме на работу. </w:t>
                            </w:r>
                          </w:p>
                          <w:p w:rsidR="00D81504" w:rsidRDefault="00D81504" w:rsidP="00D81504">
                            <w:pPr>
                              <w:spacing w:before="60" w:after="60"/>
                              <w:ind w:firstLine="426"/>
                              <w:jc w:val="both"/>
                              <w:rPr>
                                <w:rFonts w:asciiTheme="majorHAnsi" w:hAnsiTheme="majorHAnsi" w:cs="Arial"/>
                                <w:color w:val="333333"/>
                                <w:sz w:val="28"/>
                                <w:szCs w:val="28"/>
                              </w:rPr>
                            </w:pP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+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 xml:space="preserve">Обладая знанием языка, в первую очередь английского, Вы сможете 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без проблем путеш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е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ствовать по свету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sz w:val="22"/>
                                <w:szCs w:val="22"/>
                              </w:rPr>
                              <w:t xml:space="preserve">! 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 xml:space="preserve">Поскольку английский язык является международным, на нём говорят люди во всех странах мира, а в городах-курортах - тем более! </w:t>
                            </w:r>
                          </w:p>
                          <w:p w:rsidR="00D81504" w:rsidRDefault="00D81504" w:rsidP="00D81504">
                            <w:pPr>
                              <w:spacing w:before="60" w:after="60"/>
                              <w:ind w:firstLine="426"/>
                              <w:jc w:val="both"/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+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Х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о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 xml:space="preserve">тели бы Вы 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читать иностранные книги в оригинале и смотреть фильмы без перев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о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дов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sz w:val="22"/>
                                <w:szCs w:val="22"/>
                              </w:rPr>
                              <w:t xml:space="preserve">? 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Зная языки, Вы сможете себе это позволить! П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о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нимать оригинальные шутки, а не их аналоги на русском, чувствовать настроение автора, а не переводчика. Посмотрите "Друзей" и "Секс в большом городе", прочтите Шекспира и Гюго в оригинале, и Вы сами всё по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й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мёте!</w:t>
                            </w:r>
                          </w:p>
                          <w:p w:rsidR="00D81504" w:rsidRDefault="00D81504" w:rsidP="00D81504">
                            <w:pPr>
                              <w:spacing w:before="60" w:after="60"/>
                              <w:ind w:firstLine="426"/>
                              <w:jc w:val="both"/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+ Освоить компьютер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без некоторого зн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а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ния английского весьма сложно, не так ли? Се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й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час операционные системы почти всей совр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е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менной техники п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и</w:t>
                            </w:r>
                            <w:r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 xml:space="preserve">шутся на английском языке. </w:t>
                            </w:r>
                          </w:p>
                          <w:p w:rsidR="00AC79E7" w:rsidRPr="00B93903" w:rsidRDefault="00D81504" w:rsidP="00D81504">
                            <w:pPr>
                              <w:spacing w:before="60" w:after="60"/>
                              <w:ind w:firstLine="426"/>
                              <w:jc w:val="both"/>
                              <w:rPr>
                                <w:rFonts w:asciiTheme="majorHAnsi" w:hAnsiTheme="majorHAnsi" w:cs="Arial"/>
                                <w:color w:val="242852" w:themeColor="text2"/>
                              </w:rPr>
                            </w:pP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+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 xml:space="preserve">Как прекрасно 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иметь друзей, живущих за границей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sz w:val="22"/>
                                <w:szCs w:val="22"/>
                              </w:rPr>
                              <w:t>!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 xml:space="preserve"> И не важно, реальные они, виртуал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ь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ные или же друзья по переписке. Обязательно свяжитесь с человеком с др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у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гого конца света! И пусть ваши менталитеты будут широко разл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и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чаться, вы узнаете друг от друга много интере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с</w:t>
                            </w:r>
                            <w:r w:rsidRPr="00D81504"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>ного!</w:t>
                            </w:r>
                            <w:r>
                              <w:rPr>
                                <w:rStyle w:val="article1"/>
                                <w:rFonts w:asciiTheme="majorHAnsi" w:hAnsiTheme="majorHAnsi" w:cs="Arial"/>
                                <w:color w:val="00206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36" type="#_x0000_t202" style="position:absolute;margin-left:18pt;margin-top:12pt;width:256.5pt;height:570.65pt;z-index:2516741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" filled="f" fillcolor="#fffffe" stroked="f" strokecolor="#212120" insetpen="t">
                <v:textbox inset="2.88pt,2.88pt,2.88pt,2.88pt">
                  <w:txbxContent>
                    <w:p w:rsidR="00AC79E7" w:rsidRDefault="00AC79E7" w:rsidP="00E300CE">
                      <w:pPr>
                        <w:widowControl w:val="0"/>
                        <w:spacing w:line="400" w:lineRule="exact"/>
                        <w:jc w:val="center"/>
                        <w:rPr>
                          <w:b/>
                          <w:color w:val="242852" w:themeColor="text2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E"/>
                          <w:sz w:val="36"/>
                          <w:szCs w:val="36"/>
                        </w:rPr>
                        <w:t xml:space="preserve">                 </w:t>
                      </w:r>
                    </w:p>
                    <w:p w:rsidR="00E300CE" w:rsidRDefault="00E300CE" w:rsidP="00E300CE">
                      <w:pPr>
                        <w:widowControl w:val="0"/>
                        <w:spacing w:line="400" w:lineRule="exact"/>
                        <w:jc w:val="center"/>
                        <w:rPr>
                          <w:b/>
                          <w:color w:val="242852" w:themeColor="text2"/>
                          <w:sz w:val="36"/>
                          <w:szCs w:val="36"/>
                        </w:rPr>
                      </w:pPr>
                    </w:p>
                    <w:p w:rsidR="00E300CE" w:rsidRPr="000C5C08" w:rsidRDefault="00E300CE" w:rsidP="00E300CE">
                      <w:pPr>
                        <w:widowControl w:val="0"/>
                        <w:spacing w:line="400" w:lineRule="exact"/>
                        <w:jc w:val="center"/>
                        <w:rPr>
                          <w:rFonts w:ascii="Bodoni MT Black" w:hAnsi="Bodoni MT Black" w:cs="Arial"/>
                          <w:b/>
                          <w:color w:val="242852" w:themeColor="text2"/>
                          <w:sz w:val="36"/>
                          <w:szCs w:val="36"/>
                        </w:rPr>
                      </w:pPr>
                    </w:p>
                    <w:p w:rsidR="00AC79E7" w:rsidRDefault="00AC79E7" w:rsidP="004A4584">
                      <w:pPr>
                        <w:widowControl w:val="0"/>
                        <w:spacing w:line="400" w:lineRule="exact"/>
                        <w:jc w:val="center"/>
                        <w:rPr>
                          <w:rFonts w:ascii="Arial" w:hAnsi="Arial" w:cs="Arial"/>
                          <w:b/>
                          <w:color w:val="FFFFFE"/>
                          <w:sz w:val="36"/>
                          <w:szCs w:val="36"/>
                        </w:rPr>
                      </w:pPr>
                    </w:p>
                    <w:p w:rsidR="00D81504" w:rsidRPr="00D81504" w:rsidRDefault="00D81504" w:rsidP="00D81504">
                      <w:pPr>
                        <w:spacing w:before="60" w:after="60"/>
                        <w:ind w:firstLine="426"/>
                        <w:jc w:val="both"/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</w:pP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В чём практически может пригодиться зн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а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ние иностранного языка? Вот Вам как мин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и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мум шесть плюсов:</w:t>
                      </w:r>
                    </w:p>
                    <w:p w:rsidR="00D81504" w:rsidRPr="00D81504" w:rsidRDefault="00D81504" w:rsidP="00D81504">
                      <w:pPr>
                        <w:spacing w:before="60" w:after="60"/>
                        <w:ind w:firstLine="426"/>
                        <w:jc w:val="both"/>
                        <w:rPr>
                          <w:rStyle w:val="article1"/>
                          <w:rFonts w:asciiTheme="majorHAnsi" w:hAnsiTheme="majorHAnsi" w:cs="Arial"/>
                          <w:sz w:val="22"/>
                          <w:szCs w:val="22"/>
                        </w:rPr>
                      </w:pPr>
                      <w:r w:rsidRPr="00D81504">
                        <w:rPr>
                          <w:rStyle w:val="article1"/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+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sz w:val="22"/>
                          <w:szCs w:val="22"/>
                        </w:rPr>
                        <w:t xml:space="preserve"> 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 xml:space="preserve">Зная иностранный язык, Вы будете более 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востребованы и конкурентоспособны на ры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н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ке труда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sz w:val="22"/>
                          <w:szCs w:val="22"/>
                        </w:rPr>
                        <w:t xml:space="preserve">. 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Многие работодатели выставляют зн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а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ние иностранного языка обязательным требов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а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 xml:space="preserve">нием при приёме на работу. </w:t>
                      </w:r>
                    </w:p>
                    <w:p w:rsidR="00D81504" w:rsidRDefault="00D81504" w:rsidP="00D81504">
                      <w:pPr>
                        <w:spacing w:before="60" w:after="60"/>
                        <w:ind w:firstLine="426"/>
                        <w:jc w:val="both"/>
                        <w:rPr>
                          <w:rFonts w:asciiTheme="majorHAnsi" w:hAnsiTheme="majorHAnsi" w:cs="Arial"/>
                          <w:color w:val="333333"/>
                          <w:sz w:val="28"/>
                          <w:szCs w:val="28"/>
                        </w:rPr>
                      </w:pPr>
                      <w:r w:rsidRPr="00D81504">
                        <w:rPr>
                          <w:rStyle w:val="article1"/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+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sz w:val="22"/>
                          <w:szCs w:val="22"/>
                        </w:rPr>
                        <w:t xml:space="preserve"> 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 xml:space="preserve">Обладая знанием языка, в первую очередь английского, Вы сможете 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без проблем путеш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е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ствовать по свету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sz w:val="22"/>
                          <w:szCs w:val="22"/>
                        </w:rPr>
                        <w:t xml:space="preserve">! 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 xml:space="preserve">Поскольку английский язык является международным, на нём говорят люди во всех странах мира, а в городах-курортах - тем более! </w:t>
                      </w:r>
                    </w:p>
                    <w:p w:rsidR="00D81504" w:rsidRDefault="00D81504" w:rsidP="00D81504">
                      <w:pPr>
                        <w:spacing w:before="60" w:after="60"/>
                        <w:ind w:firstLine="426"/>
                        <w:jc w:val="both"/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</w:pPr>
                      <w:r w:rsidRPr="00D81504">
                        <w:rPr>
                          <w:rStyle w:val="article1"/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+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sz w:val="22"/>
                          <w:szCs w:val="22"/>
                        </w:rPr>
                        <w:t xml:space="preserve"> 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Х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о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 xml:space="preserve">тели бы Вы 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читать иностранные книги в оригинале и смотреть фильмы без перев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о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дов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sz w:val="22"/>
                          <w:szCs w:val="22"/>
                        </w:rPr>
                        <w:t xml:space="preserve">? 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Зная языки, Вы сможете себе это позволить! П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о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нимать оригинальные шутки, а не их аналоги на русском, чувствовать настроение автора, а не переводчика. Посмотрите "Друзей" и "Секс в большом городе", прочтите Шекспира и Гюго в оригинале, и Вы сами всё по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й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мёте!</w:t>
                      </w:r>
                    </w:p>
                    <w:p w:rsidR="00D81504" w:rsidRDefault="00D81504" w:rsidP="00D81504">
                      <w:pPr>
                        <w:spacing w:before="60" w:after="60"/>
                        <w:ind w:firstLine="426"/>
                        <w:jc w:val="both"/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</w:pPr>
                      <w:r w:rsidRPr="00D81504">
                        <w:rPr>
                          <w:rStyle w:val="article1"/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+ Освоить компьютер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без некоторого зн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а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ния английского весьма сложно, не так ли? Се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й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час операционные системы почти всей совр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е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менной техники п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и</w:t>
                      </w:r>
                      <w:r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 xml:space="preserve">шутся на английском языке. </w:t>
                      </w:r>
                    </w:p>
                    <w:p w:rsidR="00AC79E7" w:rsidRPr="00B93903" w:rsidRDefault="00D81504" w:rsidP="00D81504">
                      <w:pPr>
                        <w:spacing w:before="60" w:after="60"/>
                        <w:ind w:firstLine="426"/>
                        <w:jc w:val="both"/>
                        <w:rPr>
                          <w:rFonts w:asciiTheme="majorHAnsi" w:hAnsiTheme="majorHAnsi" w:cs="Arial"/>
                          <w:color w:val="242852" w:themeColor="text2"/>
                        </w:rPr>
                      </w:pPr>
                      <w:r w:rsidRPr="00D81504">
                        <w:rPr>
                          <w:rStyle w:val="article1"/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+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sz w:val="22"/>
                          <w:szCs w:val="22"/>
                        </w:rPr>
                        <w:t xml:space="preserve"> 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 xml:space="preserve">Как прекрасно 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иметь друзей, живущих за границей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sz w:val="22"/>
                          <w:szCs w:val="22"/>
                        </w:rPr>
                        <w:t>!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 xml:space="preserve"> И не важно, реальные они, виртуал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ь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ные или же друзья по переписке. Обязательно свяжитесь с человеком с др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у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гого конца света! И пусть ваши менталитеты будут широко разл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и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чаться, вы узнаете друг от друга много интере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с</w:t>
                      </w:r>
                      <w:r w:rsidRPr="00D81504"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>ного!</w:t>
                      </w:r>
                      <w:r>
                        <w:rPr>
                          <w:rStyle w:val="article1"/>
                          <w:rFonts w:asciiTheme="majorHAnsi" w:hAnsiTheme="majorHAnsi" w:cs="Arial"/>
                          <w:color w:val="002060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E300CE"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2365ABE7" wp14:editId="0E808933">
                <wp:simplePos x="0" y="0"/>
                <wp:positionH relativeFrom="column">
                  <wp:posOffset>-2472690</wp:posOffset>
                </wp:positionH>
                <wp:positionV relativeFrom="paragraph">
                  <wp:posOffset>0</wp:posOffset>
                </wp:positionV>
                <wp:extent cx="5743575" cy="2136775"/>
                <wp:effectExtent l="0" t="0" r="0" b="2540"/>
                <wp:wrapNone/>
                <wp:docPr id="680" name="Поле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213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300CE" w:rsidRPr="00E300CE" w:rsidRDefault="00E300CE" w:rsidP="00E300CE">
                            <w:pPr>
                              <w:widowControl w:val="0"/>
                              <w:rPr>
                                <w:rFonts w:asciiTheme="minorHAnsi" w:hAnsiTheme="minorHAnsi" w:cs="Arial"/>
                                <w:b/>
                                <w:color w:val="242852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300CE">
                              <w:rPr>
                                <w:rFonts w:ascii="Bodoni MT Black" w:hAnsi="Bodoni MT Black" w:cs="Arial"/>
                                <w:b/>
                                <w:color w:val="242852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5 </w:t>
                            </w:r>
                            <w:r w:rsidRPr="00E300CE">
                              <w:rPr>
                                <w:b/>
                                <w:color w:val="242852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причин</w:t>
                            </w:r>
                            <w:r>
                              <w:rPr>
                                <w:b/>
                                <w:color w:val="242852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E300CE">
                              <w:rPr>
                                <w:b/>
                                <w:color w:val="242852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выучить язык в нашей школе: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680" o:spid="_x0000_s1037" type="#_x0000_t202" style="position:absolute;margin-left:-194.7pt;margin-top:0;width:452.25pt;height:168.25pt;z-index:251746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" filled="f" stroked="f">
                <v:textbox style="mso-fit-shape-to-text:t">
                  <w:txbxContent>
                    <w:p w:rsidR="00E300CE" w:rsidRPr="00E300CE" w:rsidRDefault="00E300CE" w:rsidP="00E300CE">
                      <w:pPr>
                        <w:widowControl w:val="0"/>
                        <w:rPr>
                          <w:rFonts w:asciiTheme="minorHAnsi" w:hAnsiTheme="minorHAnsi" w:cs="Arial"/>
                          <w:b/>
                          <w:color w:val="242852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E300CE">
                        <w:rPr>
                          <w:rFonts w:ascii="Bodoni MT Black" w:hAnsi="Bodoni MT Black" w:cs="Arial"/>
                          <w:b/>
                          <w:color w:val="242852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5 </w:t>
                      </w:r>
                      <w:r w:rsidRPr="00E300CE">
                        <w:rPr>
                          <w:b/>
                          <w:color w:val="242852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причин</w:t>
                      </w:r>
                      <w:r>
                        <w:rPr>
                          <w:b/>
                          <w:color w:val="242852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E300CE">
                        <w:rPr>
                          <w:b/>
                          <w:color w:val="242852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выучить язык в нашей школе:</w:t>
                      </w:r>
                    </w:p>
                  </w:txbxContent>
                </v:textbox>
              </v:shape>
            </w:pict>
          </mc:Fallback>
        </mc:AlternateContent>
      </w:r>
      <w:r w:rsidR="00D6451C">
        <w:rPr>
          <w:rFonts w:asciiTheme="minorHAnsi" w:hAnsiTheme="minorHAnsi" w:cs="Arial"/>
          <w:b/>
          <w:noProof/>
          <w:color w:val="242852" w:themeColor="text2"/>
          <w:sz w:val="36"/>
          <w:szCs w:val="36"/>
        </w:rPr>
        <w:drawing>
          <wp:anchor distT="0" distB="0" distL="114300" distR="114300" simplePos="0" relativeHeight="251732480" behindDoc="0" locked="0" layoutInCell="1" allowOverlap="1" wp14:anchorId="2B14BCCA" wp14:editId="559B5D6F">
            <wp:simplePos x="0" y="0"/>
            <wp:positionH relativeFrom="column">
              <wp:posOffset>3448050</wp:posOffset>
            </wp:positionH>
            <wp:positionV relativeFrom="paragraph">
              <wp:posOffset>-85725</wp:posOffset>
            </wp:positionV>
            <wp:extent cx="923925" cy="923925"/>
            <wp:effectExtent l="0" t="0" r="9525" b="9525"/>
            <wp:wrapSquare wrapText="bothSides"/>
            <wp:docPr id="676" name="Рисунок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Q1N9DJ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C18" w:rsidRPr="003E1C18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6451C">
        <w:rPr>
          <w:noProof/>
        </w:rPr>
        <mc:AlternateContent>
          <mc:Choice Requires="wps">
            <w:drawing>
              <wp:anchor distT="91440" distB="91440" distL="228600" distR="91440" simplePos="0" relativeHeight="251700736" behindDoc="0" locked="0" layoutInCell="0" allowOverlap="1" wp14:anchorId="1D443EAC" wp14:editId="5E250F65">
                <wp:simplePos x="0" y="0"/>
                <wp:positionH relativeFrom="margin">
                  <wp:posOffset>3448050</wp:posOffset>
                </wp:positionH>
                <wp:positionV relativeFrom="margin">
                  <wp:posOffset>1095375</wp:posOffset>
                </wp:positionV>
                <wp:extent cx="3267075" cy="2286000"/>
                <wp:effectExtent l="0" t="0" r="28575" b="19050"/>
                <wp:wrapSquare wrapText="bothSides"/>
                <wp:docPr id="70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22860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7037" w:rsidRPr="000C5C08" w:rsidRDefault="00227037" w:rsidP="00F96E7B">
                            <w:pPr>
                              <w:pStyle w:val="Sidebarphoto"/>
                              <w:numPr>
                                <w:ilvl w:val="0"/>
                                <w:numId w:val="14"/>
                              </w:numPr>
                              <w:ind w:left="0" w:firstLine="360"/>
                              <w:jc w:val="both"/>
                              <w:rPr>
                                <w:rFonts w:asciiTheme="majorHAnsi" w:hAnsiTheme="majorHAnsi" w:cs="Arial"/>
                                <w:color w:val="242852" w:themeColor="text2"/>
                                <w:sz w:val="22"/>
                                <w:lang w:val="ru-RU"/>
                              </w:rPr>
                            </w:pPr>
                            <w:r w:rsidRPr="000C5C08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lang w:val="ru-RU"/>
                              </w:rPr>
                              <w:t>ПРОЦЕСС ОБУЧЕНИЯ</w:t>
                            </w:r>
                            <w:r w:rsidRPr="000C5C08">
                              <w:rPr>
                                <w:rFonts w:asciiTheme="majorHAnsi" w:hAnsiTheme="majorHAnsi" w:cstheme="minorHAnsi"/>
                                <w:b/>
                                <w:color w:val="auto"/>
                                <w:sz w:val="22"/>
                                <w:lang w:val="ru-RU"/>
                              </w:rPr>
                              <w:t>.</w:t>
                            </w:r>
                            <w:r w:rsidRPr="000C5C08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lang w:val="ru-RU"/>
                              </w:rPr>
                              <w:t xml:space="preserve"> </w:t>
                            </w:r>
                            <w:r w:rsidRPr="000C5C08">
                              <w:rPr>
                                <w:rFonts w:asciiTheme="majorHAnsi" w:hAnsiTheme="majorHAnsi" w:cs="Arial"/>
                                <w:color w:val="242852" w:themeColor="text2"/>
                                <w:sz w:val="22"/>
                                <w:lang w:val="ru-RU"/>
                              </w:rPr>
                              <w:t xml:space="preserve">Мы ценим ваше время и деньги. Поэтому предлагаем 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u w:val="single"/>
                                <w:lang w:val="ru-RU"/>
                              </w:rPr>
                              <w:t>корпоративное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lang w:val="ru-RU"/>
                              </w:rPr>
                              <w:t xml:space="preserve">    обучение с выездом преподавателя к Вам в офис</w:t>
                            </w:r>
                            <w:r w:rsidRPr="000C5C08">
                              <w:rPr>
                                <w:rFonts w:asciiTheme="majorHAnsi" w:hAnsiTheme="majorHAnsi" w:cs="Arial"/>
                                <w:color w:val="242852" w:themeColor="text2"/>
                                <w:sz w:val="22"/>
                                <w:lang w:val="ru-RU"/>
                              </w:rPr>
                              <w:t>, наиболее удобный и выгодный формат изучения иностранного языка для Вас и Ваших сотрудников.</w:t>
                            </w:r>
                          </w:p>
                          <w:p w:rsidR="00227037" w:rsidRPr="00227037" w:rsidRDefault="00227037" w:rsidP="00227037">
                            <w:pPr>
                              <w:spacing w:before="60" w:after="60"/>
                              <w:ind w:firstLine="284"/>
                              <w:jc w:val="both"/>
                              <w:rPr>
                                <w:rFonts w:asciiTheme="majorHAnsi" w:hAnsiTheme="majorHAnsi" w:cs="Arial"/>
                                <w:color w:val="242852" w:themeColor="text2"/>
                                <w:sz w:val="22"/>
                                <w:szCs w:val="22"/>
                              </w:rPr>
                            </w:pPr>
                            <w:r w:rsidRPr="000C5C08">
                              <w:rPr>
                                <w:rFonts w:asciiTheme="majorHAnsi" w:hAnsiTheme="majorHAnsi" w:cs="Arial"/>
                                <w:color w:val="242852" w:themeColor="text2"/>
                                <w:sz w:val="22"/>
                                <w:szCs w:val="22"/>
                              </w:rPr>
                              <w:t xml:space="preserve">Основное преимущество, которое дают корпоративные курсы английского языка – Вы будете изучать 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именно то, что нужно Вам в удобное для Вас время и на терр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и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тории Вашего предприятия</w:t>
                            </w:r>
                            <w:r w:rsidRPr="000C5C08">
                              <w:rPr>
                                <w:rFonts w:asciiTheme="majorHAnsi" w:hAnsiTheme="majorHAnsi" w:cs="Arial"/>
                                <w:color w:val="242852" w:themeColor="text2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8" style="position:absolute;margin-left:271.5pt;margin-top:86.25pt;width:257.25pt;height:180pt;z-index:251700736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" o:allowincell="f" fillcolor="#ffc" strokecolor="#297fd5 [3205]" strokeweight="2pt">
                <v:textbox inset="16.56pt,7.2pt,16.56pt,7.2pt">
                  <w:txbxContent>
                    <w:p w:rsidR="00227037" w:rsidRPr="000C5C08" w:rsidRDefault="00227037" w:rsidP="00F96E7B">
                      <w:pPr>
                        <w:pStyle w:val="Sidebarphoto"/>
                        <w:numPr>
                          <w:ilvl w:val="0"/>
                          <w:numId w:val="14"/>
                        </w:numPr>
                        <w:ind w:left="0" w:firstLine="360"/>
                        <w:jc w:val="both"/>
                        <w:rPr>
                          <w:rFonts w:asciiTheme="majorHAnsi" w:hAnsiTheme="majorHAnsi" w:cs="Arial"/>
                          <w:color w:val="242852" w:themeColor="text2"/>
                          <w:sz w:val="22"/>
                          <w:lang w:val="ru-RU"/>
                        </w:rPr>
                      </w:pPr>
                      <w:r w:rsidRPr="000C5C08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lang w:val="ru-RU"/>
                        </w:rPr>
                        <w:t>ПРОЦЕСС ОБУЧЕНИЯ</w:t>
                      </w:r>
                      <w:r w:rsidRPr="000C5C08">
                        <w:rPr>
                          <w:rFonts w:asciiTheme="majorHAnsi" w:hAnsiTheme="majorHAnsi" w:cstheme="minorHAnsi"/>
                          <w:b/>
                          <w:color w:val="auto"/>
                          <w:sz w:val="22"/>
                          <w:lang w:val="ru-RU"/>
                        </w:rPr>
                        <w:t>.</w:t>
                      </w:r>
                      <w:r w:rsidRPr="000C5C08">
                        <w:rPr>
                          <w:rFonts w:asciiTheme="majorHAnsi" w:hAnsiTheme="majorHAnsi" w:cstheme="minorHAnsi"/>
                          <w:color w:val="auto"/>
                          <w:sz w:val="22"/>
                          <w:lang w:val="ru-RU"/>
                        </w:rPr>
                        <w:t xml:space="preserve"> </w:t>
                      </w:r>
                      <w:r w:rsidRPr="000C5C08">
                        <w:rPr>
                          <w:rFonts w:asciiTheme="majorHAnsi" w:hAnsiTheme="majorHAnsi" w:cs="Arial"/>
                          <w:color w:val="242852" w:themeColor="text2"/>
                          <w:sz w:val="22"/>
                          <w:lang w:val="ru-RU"/>
                        </w:rPr>
                        <w:t xml:space="preserve">Мы ценим ваше время и деньги. Поэтому предлагаем 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bCs/>
                          <w:i/>
                          <w:iCs/>
                          <w:color w:val="FF0000"/>
                          <w:sz w:val="22"/>
                          <w:u w:val="single"/>
                          <w:lang w:val="ru-RU"/>
                        </w:rPr>
                        <w:t>корпоративное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bCs/>
                          <w:i/>
                          <w:iCs/>
                          <w:color w:val="FF0000"/>
                          <w:sz w:val="22"/>
                          <w:lang w:val="ru-RU"/>
                        </w:rPr>
                        <w:t xml:space="preserve">    обучение с выездом преподавателя к Вам в офис</w:t>
                      </w:r>
                      <w:r w:rsidRPr="000C5C08">
                        <w:rPr>
                          <w:rFonts w:asciiTheme="majorHAnsi" w:hAnsiTheme="majorHAnsi" w:cs="Arial"/>
                          <w:color w:val="242852" w:themeColor="text2"/>
                          <w:sz w:val="22"/>
                          <w:lang w:val="ru-RU"/>
                        </w:rPr>
                        <w:t>, наиболее удобный и выгодный формат изучения иностранного языка для Вас и Ваших сотрудников.</w:t>
                      </w:r>
                    </w:p>
                    <w:p w:rsidR="00227037" w:rsidRPr="00227037" w:rsidRDefault="00227037" w:rsidP="00227037">
                      <w:pPr>
                        <w:spacing w:before="60" w:after="60"/>
                        <w:ind w:firstLine="284"/>
                        <w:jc w:val="both"/>
                        <w:rPr>
                          <w:rFonts w:asciiTheme="majorHAnsi" w:hAnsiTheme="majorHAnsi" w:cs="Arial"/>
                          <w:color w:val="242852" w:themeColor="text2"/>
                          <w:sz w:val="22"/>
                          <w:szCs w:val="22"/>
                        </w:rPr>
                      </w:pPr>
                      <w:r w:rsidRPr="000C5C08">
                        <w:rPr>
                          <w:rFonts w:asciiTheme="majorHAnsi" w:hAnsiTheme="majorHAnsi" w:cs="Arial"/>
                          <w:color w:val="242852" w:themeColor="text2"/>
                          <w:sz w:val="22"/>
                          <w:szCs w:val="22"/>
                        </w:rPr>
                        <w:t xml:space="preserve">Основное преимущество, которое дают корпоративные курсы английского языка – Вы будете изучать 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именно то, что нужно Вам в удобное для Вас время и на терр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и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тории Вашего предприятия</w:t>
                      </w:r>
                      <w:r w:rsidRPr="000C5C08">
                        <w:rPr>
                          <w:rFonts w:asciiTheme="majorHAnsi" w:hAnsiTheme="majorHAnsi" w:cs="Arial"/>
                          <w:color w:val="242852" w:themeColor="text2"/>
                          <w:sz w:val="22"/>
                          <w:szCs w:val="22"/>
                        </w:rPr>
                        <w:t xml:space="preserve">.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D6451C">
        <w:rPr>
          <w:noProof/>
        </w:rPr>
        <mc:AlternateContent>
          <mc:Choice Requires="wps">
            <w:drawing>
              <wp:anchor distT="91440" distB="91440" distL="228600" distR="91440" simplePos="0" relativeHeight="251713024" behindDoc="0" locked="0" layoutInCell="0" allowOverlap="1" wp14:anchorId="4ECC7766" wp14:editId="150D5880">
                <wp:simplePos x="0" y="0"/>
                <wp:positionH relativeFrom="margin">
                  <wp:posOffset>3450590</wp:posOffset>
                </wp:positionH>
                <wp:positionV relativeFrom="margin">
                  <wp:posOffset>6200775</wp:posOffset>
                </wp:positionV>
                <wp:extent cx="3921760" cy="857250"/>
                <wp:effectExtent l="0" t="0" r="21590" b="19050"/>
                <wp:wrapSquare wrapText="bothSides"/>
                <wp:docPr id="30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1760" cy="8572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876" w:rsidRPr="00172262" w:rsidRDefault="00842B28" w:rsidP="00172262">
                            <w:pPr>
                              <w:pStyle w:val="a5"/>
                              <w:numPr>
                                <w:ilvl w:val="0"/>
                                <w:numId w:val="20"/>
                              </w:numPr>
                              <w:spacing w:before="100" w:beforeAutospacing="1" w:after="100" w:afterAutospacing="1"/>
                              <w:ind w:left="0" w:firstLine="426"/>
                              <w:jc w:val="both"/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172262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Сертификат</w:t>
                            </w:r>
                            <w:r w:rsidRPr="00172262">
                              <w:rPr>
                                <w:rFonts w:asciiTheme="majorHAnsi" w:hAnsiTheme="majorHAnsi" w:cstheme="minorHAnsi"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172262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Деятельность нашей школы лицензирована Министерством образования и Науки РТ, поэтому по окончании курса обучения вы получ</w:t>
                            </w:r>
                            <w:r w:rsidRPr="00172262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а</w:t>
                            </w:r>
                            <w:r w:rsidRPr="00172262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ете </w:t>
                            </w:r>
                            <w:r w:rsidRPr="002566DB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сертификат установленного образца.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9" style="position:absolute;margin-left:271.7pt;margin-top:488.25pt;width:308.8pt;height:67.5pt;z-index:251713024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" o:allowincell="f" fillcolor="#ffc" strokecolor="#9d90a0 [3209]" strokeweight="2pt">
                <v:textbox inset="16.56pt,7.2pt,16.56pt,7.2pt">
                  <w:txbxContent>
                    <w:p w:rsidR="004C6876" w:rsidRPr="00172262" w:rsidRDefault="00842B28" w:rsidP="00172262">
                      <w:pPr>
                        <w:pStyle w:val="a5"/>
                        <w:numPr>
                          <w:ilvl w:val="0"/>
                          <w:numId w:val="20"/>
                        </w:numPr>
                        <w:spacing w:before="100" w:beforeAutospacing="1" w:after="100" w:afterAutospacing="1"/>
                        <w:ind w:left="0" w:firstLine="426"/>
                        <w:jc w:val="both"/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172262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>Сертификат</w:t>
                      </w:r>
                      <w:r w:rsidRPr="00172262">
                        <w:rPr>
                          <w:rFonts w:asciiTheme="majorHAnsi" w:hAnsiTheme="majorHAnsi" w:cstheme="minorHAnsi"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 xml:space="preserve">. </w:t>
                      </w:r>
                      <w:r w:rsidRPr="00172262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Деятельность нашей школы лицензирована Министерством образования и Науки РТ, поэтому по окончании курса обучения вы получ</w:t>
                      </w:r>
                      <w:r w:rsidRPr="00172262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а</w:t>
                      </w:r>
                      <w:r w:rsidRPr="00172262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ете </w:t>
                      </w:r>
                      <w:r w:rsidRPr="002566DB">
                        <w:rPr>
                          <w:rFonts w:asciiTheme="majorHAnsi" w:hAnsiTheme="majorHAnsi" w:cstheme="minorHAnsi"/>
                          <w:b/>
                          <w:color w:val="FF0000"/>
                          <w:kern w:val="0"/>
                          <w:sz w:val="22"/>
                          <w:szCs w:val="22"/>
                        </w:rPr>
                        <w:t>сертификат установленного образца.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C08F52D" wp14:editId="3EB28E8C">
                <wp:simplePos x="0" y="0"/>
                <wp:positionH relativeFrom="page">
                  <wp:posOffset>-38100</wp:posOffset>
                </wp:positionH>
                <wp:positionV relativeFrom="page">
                  <wp:posOffset>733425</wp:posOffset>
                </wp:positionV>
                <wp:extent cx="10715625" cy="1296035"/>
                <wp:effectExtent l="0" t="0" r="28575" b="18415"/>
                <wp:wrapNone/>
                <wp:docPr id="40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15625" cy="1296035"/>
                        </a:xfrm>
                        <a:custGeom>
                          <a:avLst/>
                          <a:gdLst>
                            <a:gd name="T0" fmla="*/ 0 w 3171"/>
                            <a:gd name="T1" fmla="*/ 426 h 426"/>
                            <a:gd name="T2" fmla="*/ 3171 w 3171"/>
                            <a:gd name="T3" fmla="*/ 56 h 4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26">
                              <a:moveTo>
                                <a:pt x="0" y="426"/>
                              </a:moveTo>
                              <a:cubicBezTo>
                                <a:pt x="1377" y="0"/>
                                <a:pt x="2716" y="29"/>
                                <a:pt x="3171" y="56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8" o:spid="_x0000_s1026" style="position:absolute;margin-left:-3pt;margin-top:57.75pt;width:843.75pt;height:102.05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" path="m,426c1377,,2716,29,3171,56e" filled="f" fillcolor="#fffffe" strokecolor="#efb32f" strokeweight=".17711mm">
                <v:stroke joinstyle="miter"/>
                <v:shadow color="#8c8682"/>
                <v:path arrowok="t" o:connecttype="custom" o:connectlocs="0,1296035;10715625,170371" o:connectangles="0,0"/>
                <w10:wrap anchorx="page" anchory="page"/>
              </v:shape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3136A79" wp14:editId="7AE88715">
                <wp:simplePos x="0" y="0"/>
                <wp:positionH relativeFrom="page">
                  <wp:posOffset>19050</wp:posOffset>
                </wp:positionH>
                <wp:positionV relativeFrom="page">
                  <wp:posOffset>933450</wp:posOffset>
                </wp:positionV>
                <wp:extent cx="10658475" cy="1299210"/>
                <wp:effectExtent l="0" t="0" r="28575" b="15240"/>
                <wp:wrapNone/>
                <wp:docPr id="38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58475" cy="1299210"/>
                        </a:xfrm>
                        <a:custGeom>
                          <a:avLst/>
                          <a:gdLst>
                            <a:gd name="T0" fmla="*/ 0 w 3171"/>
                            <a:gd name="T1" fmla="*/ 427 h 427"/>
                            <a:gd name="T2" fmla="*/ 3171 w 3171"/>
                            <a:gd name="T3" fmla="*/ 52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27">
                              <a:moveTo>
                                <a:pt x="0" y="427"/>
                              </a:moveTo>
                              <a:cubicBezTo>
                                <a:pt x="1369" y="0"/>
                                <a:pt x="2702" y="25"/>
                                <a:pt x="3171" y="52"/>
                              </a:cubicBezTo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0" o:spid="_x0000_s1026" style="position:absolute;margin-left:1.5pt;margin-top:73.5pt;width:839.25pt;height:102.3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" path="m,427c1369,,2702,25,3171,52e" fillcolor="#f2f2f2 [3052]" strokecolor="#efb32f" strokeweight=".17711mm">
                <v:stroke joinstyle="miter"/>
                <v:path arrowok="t" o:connecttype="custom" o:connectlocs="0,1299210;10658475,158218" o:connectangles="0,0"/>
                <w10:wrap anchorx="page" anchory="page"/>
              </v:shape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5933CBF" wp14:editId="3C8E38A3">
                <wp:simplePos x="0" y="0"/>
                <wp:positionH relativeFrom="page">
                  <wp:posOffset>228600</wp:posOffset>
                </wp:positionH>
                <wp:positionV relativeFrom="page">
                  <wp:posOffset>838200</wp:posOffset>
                </wp:positionV>
                <wp:extent cx="10448925" cy="1286510"/>
                <wp:effectExtent l="0" t="0" r="28575" b="27940"/>
                <wp:wrapNone/>
                <wp:docPr id="39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48925" cy="1286510"/>
                        </a:xfrm>
                        <a:custGeom>
                          <a:avLst/>
                          <a:gdLst>
                            <a:gd name="T0" fmla="*/ 0 w 3171"/>
                            <a:gd name="T1" fmla="*/ 423 h 423"/>
                            <a:gd name="T2" fmla="*/ 3171 w 3171"/>
                            <a:gd name="T3" fmla="*/ 57 h 4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23">
                              <a:moveTo>
                                <a:pt x="0" y="423"/>
                              </a:moveTo>
                              <a:cubicBezTo>
                                <a:pt x="1374" y="0"/>
                                <a:pt x="2711" y="30"/>
                                <a:pt x="3171" y="57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9" o:spid="_x0000_s1026" style="position:absolute;margin-left:18pt;margin-top:66pt;width:822.75pt;height:101.3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" path="m,423c1374,,2711,30,3171,57e" filled="f" fillcolor="#fffffe" strokecolor="#fffffe" strokeweight=".17711mm">
                <v:stroke joinstyle="miter"/>
                <v:shadow color="#8c8682"/>
                <v:path arrowok="t" o:connecttype="custom" o:connectlocs="0,1286510;10448925,173360" o:connectangles="0,0"/>
                <w10:wrap anchorx="page" anchory="page"/>
              </v:shape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71FA978" wp14:editId="54B53BC8">
                <wp:simplePos x="0" y="0"/>
                <wp:positionH relativeFrom="page">
                  <wp:posOffset>-38100</wp:posOffset>
                </wp:positionH>
                <wp:positionV relativeFrom="page">
                  <wp:posOffset>0</wp:posOffset>
                </wp:positionV>
                <wp:extent cx="10715625" cy="2136775"/>
                <wp:effectExtent l="0" t="0" r="9525" b="0"/>
                <wp:wrapSquare wrapText="bothSides"/>
                <wp:docPr id="43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15625" cy="2136775"/>
                        </a:xfrm>
                        <a:custGeom>
                          <a:avLst/>
                          <a:gdLst>
                            <a:gd name="T0" fmla="*/ 0 w 3168"/>
                            <a:gd name="T1" fmla="*/ 0 h 627"/>
                            <a:gd name="T2" fmla="*/ 0 w 3168"/>
                            <a:gd name="T3" fmla="*/ 627 h 627"/>
                            <a:gd name="T4" fmla="*/ 2168 w 3168"/>
                            <a:gd name="T5" fmla="*/ 276 h 627"/>
                            <a:gd name="T6" fmla="*/ 3168 w 3168"/>
                            <a:gd name="T7" fmla="*/ 242 h 627"/>
                            <a:gd name="T8" fmla="*/ 3168 w 3168"/>
                            <a:gd name="T9" fmla="*/ 0 h 627"/>
                            <a:gd name="T10" fmla="*/ 0 w 3168"/>
                            <a:gd name="T11" fmla="*/ 0 h 6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168" h="627">
                              <a:moveTo>
                                <a:pt x="0" y="0"/>
                              </a:moveTo>
                              <a:cubicBezTo>
                                <a:pt x="0" y="627"/>
                                <a:pt x="0" y="627"/>
                                <a:pt x="0" y="627"/>
                              </a:cubicBezTo>
                              <a:cubicBezTo>
                                <a:pt x="731" y="409"/>
                                <a:pt x="1853" y="296"/>
                                <a:pt x="2168" y="276"/>
                              </a:cubicBezTo>
                              <a:cubicBezTo>
                                <a:pt x="2610" y="249"/>
                                <a:pt x="2951" y="243"/>
                                <a:pt x="3168" y="242"/>
                              </a:cubicBezTo>
                              <a:cubicBezTo>
                                <a:pt x="3168" y="0"/>
                                <a:pt x="3168" y="0"/>
                                <a:pt x="3168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3410" w:rsidRPr="00E83410" w:rsidRDefault="00E83410" w:rsidP="00923C15">
                            <w:pPr>
                              <w:widowControl w:val="0"/>
                              <w:ind w:firstLine="5812"/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242852" w:themeColor="text2"/>
                              </w:rPr>
                            </w:pPr>
                          </w:p>
                          <w:p w:rsidR="00AC79E7" w:rsidRDefault="00923C15" w:rsidP="00227037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color w:val="242852" w:themeColor="text2"/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r w:rsidR="00AC79E7" w:rsidRPr="000C5C08">
                              <w:rPr>
                                <w:rFonts w:ascii="Bodoni MT Black" w:hAnsi="Bodoni MT Black" w:cs="Arial"/>
                                <w:b/>
                                <w:color w:val="242852" w:themeColor="text2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C79E7">
                              <w:rPr>
                                <w:rFonts w:asciiTheme="minorHAnsi" w:hAnsiTheme="minorHAnsi" w:cs="Arial"/>
                                <w:b/>
                                <w:color w:val="242852" w:themeColor="text2"/>
                                <w:sz w:val="36"/>
                                <w:szCs w:val="36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5" o:spid="_x0000_s1040" style="position:absolute;margin-left:-3pt;margin-top:0;width:843.75pt;height:168.2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62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" adj="-11796480,,5400" path="m,c,627,,627,,627,731,409,1853,296,2168,276v442,-27,783,-33,1000,-34c3168,,3168,,3168,l,xe" fillcolor="#c4bcc6 [1945]" stroked="f">
                <v:stroke joinstyle="miter"/>
                <v:formulas/>
                <v:path arrowok="t" o:connecttype="custom" o:connectlocs="0,0;0,2136775;7333168,940590;10715625,824720;10715625,0;0,0" o:connectangles="0,0,0,0,0,0" textboxrect="0,0,3168,627"/>
                <v:textbox>
                  <w:txbxContent>
                    <w:p w:rsidR="00E83410" w:rsidRPr="00E83410" w:rsidRDefault="00E83410" w:rsidP="00923C15">
                      <w:pPr>
                        <w:widowControl w:val="0"/>
                        <w:ind w:firstLine="5812"/>
                        <w:jc w:val="center"/>
                        <w:rPr>
                          <w:rFonts w:asciiTheme="minorHAnsi" w:hAnsiTheme="minorHAnsi" w:cs="Arial"/>
                          <w:b/>
                          <w:color w:val="242852" w:themeColor="text2"/>
                        </w:rPr>
                      </w:pPr>
                    </w:p>
                    <w:p w:rsidR="00AC79E7" w:rsidRDefault="00923C15" w:rsidP="00227037">
                      <w:pPr>
                        <w:widowControl w:val="0"/>
                        <w:jc w:val="center"/>
                      </w:pPr>
                      <w:r>
                        <w:rPr>
                          <w:rFonts w:asciiTheme="minorHAnsi" w:hAnsiTheme="minorHAnsi" w:cs="Arial"/>
                          <w:b/>
                          <w:color w:val="242852" w:themeColor="text2"/>
                          <w:sz w:val="36"/>
                          <w:szCs w:val="36"/>
                        </w:rPr>
                        <w:t xml:space="preserve">       </w:t>
                      </w:r>
                      <w:r w:rsidR="00AC79E7" w:rsidRPr="000C5C08">
                        <w:rPr>
                          <w:rFonts w:ascii="Bodoni MT Black" w:hAnsi="Bodoni MT Black" w:cs="Arial"/>
                          <w:b/>
                          <w:color w:val="242852" w:themeColor="text2"/>
                          <w:sz w:val="36"/>
                          <w:szCs w:val="36"/>
                        </w:rPr>
                        <w:t xml:space="preserve"> </w:t>
                      </w:r>
                      <w:r w:rsidR="00AC79E7">
                        <w:rPr>
                          <w:rFonts w:asciiTheme="minorHAnsi" w:hAnsiTheme="minorHAnsi" w:cs="Arial"/>
                          <w:b/>
                          <w:color w:val="242852" w:themeColor="text2"/>
                          <w:sz w:val="36"/>
                          <w:szCs w:val="36"/>
                        </w:rPr>
                        <w:t xml:space="preserve">     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43722D">
        <w:rPr>
          <w:noProof/>
        </w:rPr>
        <w:drawing>
          <wp:anchor distT="0" distB="0" distL="114300" distR="114300" simplePos="0" relativeHeight="251738624" behindDoc="1" locked="0" layoutInCell="1" allowOverlap="1" wp14:anchorId="47C343AB" wp14:editId="2907D30F">
            <wp:simplePos x="0" y="0"/>
            <wp:positionH relativeFrom="column">
              <wp:posOffset>4077970</wp:posOffset>
            </wp:positionH>
            <wp:positionV relativeFrom="paragraph">
              <wp:posOffset>5124450</wp:posOffset>
            </wp:positionV>
            <wp:extent cx="2857500" cy="2143125"/>
            <wp:effectExtent l="0" t="0" r="0" b="9525"/>
            <wp:wrapNone/>
            <wp:docPr id="679" name="Рисунок 679" descr="http://kp.ru/f/12/image/69/16/2731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p.ru/f/12/image/69/16/273166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06880" behindDoc="0" locked="0" layoutInCell="0" allowOverlap="1" wp14:anchorId="2C38BB6B" wp14:editId="177AD0F7">
                <wp:simplePos x="0" y="0"/>
                <wp:positionH relativeFrom="margin">
                  <wp:posOffset>3638550</wp:posOffset>
                </wp:positionH>
                <wp:positionV relativeFrom="margin">
                  <wp:posOffset>3533775</wp:posOffset>
                </wp:positionV>
                <wp:extent cx="3314700" cy="2581910"/>
                <wp:effectExtent l="0" t="0" r="19050" b="20955"/>
                <wp:wrapSquare wrapText="bothSides"/>
                <wp:docPr id="2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5819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66DB" w:rsidRPr="002566DB" w:rsidRDefault="004C6876" w:rsidP="00F96E7B">
                            <w:pPr>
                              <w:pStyle w:val="a5"/>
                              <w:numPr>
                                <w:ilvl w:val="0"/>
                                <w:numId w:val="15"/>
                              </w:numPr>
                              <w:ind w:left="0" w:firstLine="284"/>
                              <w:jc w:val="both"/>
                              <w:rPr>
                                <w:rStyle w:val="point"/>
                                <w:rFonts w:asciiTheme="minorHAns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4C6876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sz w:val="22"/>
                                <w:szCs w:val="22"/>
                              </w:rPr>
                              <w:t>Преподавательский состав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aps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нашей  школы - это  опытные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высококв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а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лифицированные преподаватели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проше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д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шие зарубежные стажировки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и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постоянно повышающие квалификацию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:rsidR="004C6876" w:rsidRPr="004C6876" w:rsidRDefault="004C6876" w:rsidP="002566DB">
                            <w:pPr>
                              <w:pStyle w:val="a5"/>
                              <w:ind w:left="0" w:firstLine="284"/>
                              <w:jc w:val="both"/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2566DB">
                              <w:rPr>
                                <w:rFonts w:asciiTheme="majorHAnsi" w:hAnsiTheme="majorHAnsi"/>
                                <w:b/>
                                <w:bCs/>
                                <w:noProof/>
                                <w:color w:val="FF0000"/>
                                <w:sz w:val="22"/>
                                <w:szCs w:val="22"/>
                              </w:rPr>
                              <w:t xml:space="preserve">Преподаватели школы прошли </w:t>
                            </w:r>
                            <w:r w:rsidRPr="002566DB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 xml:space="preserve"> курсы повышения квалификации при Нау</w:t>
                            </w:r>
                            <w:r w:rsidRPr="002566DB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ч</w:t>
                            </w:r>
                            <w:r w:rsidRPr="002566DB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но-образовательном центре «Школа Китайгородской», являются обладат</w:t>
                            </w:r>
                            <w:r w:rsidRPr="002566DB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е</w:t>
                            </w:r>
                            <w:r w:rsidRPr="002566DB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лями сертификатов на право препод</w:t>
                            </w:r>
                            <w:r w:rsidRPr="002566DB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а</w:t>
                            </w:r>
                            <w:r w:rsidRPr="002566DB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вания по методу.</w:t>
                            </w:r>
                            <w:r w:rsidR="00372570" w:rsidRPr="002566DB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Эти молодые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цел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е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устремленные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доброжелательные и </w:t>
                            </w:r>
                            <w:proofErr w:type="gramStart"/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комму</w:t>
                            </w:r>
                            <w:r w:rsidR="00372570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-</w:t>
                            </w:r>
                            <w:proofErr w:type="spellStart"/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никабельные</w:t>
                            </w:r>
                            <w:proofErr w:type="spellEnd"/>
                            <w:proofErr w:type="gramEnd"/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люди  помогут вам преодолеть языковой барьер за 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минимальный срок.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1" style="position:absolute;margin-left:286.5pt;margin-top:278.25pt;width:261pt;height:203.3pt;z-index:251706880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" o:allowincell="f" fillcolor="#ebe8ec [665]" strokecolor="#629dd1 [3204]" strokeweight="2pt">
                <v:textbox style="mso-fit-shape-to-text:t" inset="16.56pt,7.2pt,16.56pt,7.2pt">
                  <w:txbxContent>
                    <w:p w:rsidR="002566DB" w:rsidRPr="002566DB" w:rsidRDefault="004C6876" w:rsidP="00F96E7B">
                      <w:pPr>
                        <w:pStyle w:val="a5"/>
                        <w:numPr>
                          <w:ilvl w:val="0"/>
                          <w:numId w:val="15"/>
                        </w:numPr>
                        <w:ind w:left="0" w:firstLine="284"/>
                        <w:jc w:val="both"/>
                        <w:rPr>
                          <w:rStyle w:val="point"/>
                          <w:rFonts w:asciiTheme="minorHAns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4C6876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sz w:val="22"/>
                          <w:szCs w:val="22"/>
                        </w:rPr>
                        <w:t>Преподавательский состав</w:t>
                      </w:r>
                      <w:r w:rsidRPr="004C6876">
                        <w:rPr>
                          <w:rFonts w:asciiTheme="majorHAnsi" w:hAnsiTheme="majorHAnsi" w:cstheme="minorHAnsi"/>
                          <w:caps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нашей  школы - это  опытные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высококв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а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лифицированные преподаватели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проше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д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шие зарубежные стажировки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и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постоянно повышающие квалификацию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. </w:t>
                      </w:r>
                    </w:p>
                    <w:p w:rsidR="004C6876" w:rsidRPr="004C6876" w:rsidRDefault="004C6876" w:rsidP="002566DB">
                      <w:pPr>
                        <w:pStyle w:val="a5"/>
                        <w:ind w:left="0" w:firstLine="284"/>
                        <w:jc w:val="both"/>
                        <w:rPr>
                          <w:rFonts w:asciiTheme="minorHAns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2566DB">
                        <w:rPr>
                          <w:rFonts w:asciiTheme="majorHAnsi" w:hAnsiTheme="majorHAnsi"/>
                          <w:b/>
                          <w:bCs/>
                          <w:noProof/>
                          <w:color w:val="FF0000"/>
                          <w:sz w:val="22"/>
                          <w:szCs w:val="22"/>
                        </w:rPr>
                        <w:t xml:space="preserve">Преподаватели школы прошли </w:t>
                      </w:r>
                      <w:r w:rsidRPr="002566DB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 xml:space="preserve"> курсы повышения квалификации при Нау</w:t>
                      </w:r>
                      <w:r w:rsidRPr="002566DB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ч</w:t>
                      </w:r>
                      <w:r w:rsidRPr="002566DB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но-образовательном центре «Школа Китайгородской», являются обладат</w:t>
                      </w:r>
                      <w:r w:rsidRPr="002566DB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е</w:t>
                      </w:r>
                      <w:r w:rsidRPr="002566DB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лями сертификатов на право препод</w:t>
                      </w:r>
                      <w:r w:rsidRPr="002566DB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а</w:t>
                      </w:r>
                      <w:r w:rsidRPr="002566DB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вания по методу.</w:t>
                      </w:r>
                      <w:r w:rsidR="00372570" w:rsidRPr="002566DB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Эти молодые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цел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е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устремленные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доброжелательные и </w:t>
                      </w:r>
                      <w:proofErr w:type="gramStart"/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комму</w:t>
                      </w:r>
                      <w:r w:rsidR="00372570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-</w:t>
                      </w:r>
                      <w:proofErr w:type="spellStart"/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никабельные</w:t>
                      </w:r>
                      <w:proofErr w:type="spellEnd"/>
                      <w:proofErr w:type="gramEnd"/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люди  помогут вам преодолеть языковой барьер за </w:t>
                      </w:r>
                      <w:r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минимальный срок.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DAF4615" wp14:editId="28206FDE">
                <wp:simplePos x="0" y="0"/>
                <wp:positionH relativeFrom="page">
                  <wp:posOffset>-38100</wp:posOffset>
                </wp:positionH>
                <wp:positionV relativeFrom="page">
                  <wp:posOffset>5867400</wp:posOffset>
                </wp:positionV>
                <wp:extent cx="7372350" cy="1672590"/>
                <wp:effectExtent l="0" t="0" r="0" b="3810"/>
                <wp:wrapNone/>
                <wp:docPr id="58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72350" cy="1672590"/>
                        </a:xfrm>
                        <a:custGeom>
                          <a:avLst/>
                          <a:gdLst>
                            <a:gd name="T0" fmla="*/ 2131 w 2131"/>
                            <a:gd name="T1" fmla="*/ 0 h 545"/>
                            <a:gd name="T2" fmla="*/ 1148 w 2131"/>
                            <a:gd name="T3" fmla="*/ 109 h 545"/>
                            <a:gd name="T4" fmla="*/ 0 w 2131"/>
                            <a:gd name="T5" fmla="*/ 144 h 545"/>
                            <a:gd name="T6" fmla="*/ 0 w 2131"/>
                            <a:gd name="T7" fmla="*/ 545 h 545"/>
                            <a:gd name="T8" fmla="*/ 2131 w 2131"/>
                            <a:gd name="T9" fmla="*/ 545 h 545"/>
                            <a:gd name="T10" fmla="*/ 2131 w 2131"/>
                            <a:gd name="T11" fmla="*/ 0 h 5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131" h="545">
                              <a:moveTo>
                                <a:pt x="2131" y="0"/>
                              </a:moveTo>
                              <a:cubicBezTo>
                                <a:pt x="1697" y="63"/>
                                <a:pt x="1312" y="98"/>
                                <a:pt x="1148" y="109"/>
                              </a:cubicBezTo>
                              <a:cubicBezTo>
                                <a:pt x="588" y="144"/>
                                <a:pt x="189" y="143"/>
                                <a:pt x="0" y="144"/>
                              </a:cubicBezTo>
                              <a:cubicBezTo>
                                <a:pt x="0" y="545"/>
                                <a:pt x="0" y="545"/>
                                <a:pt x="0" y="545"/>
                              </a:cubicBezTo>
                              <a:cubicBezTo>
                                <a:pt x="2131" y="545"/>
                                <a:pt x="2131" y="545"/>
                                <a:pt x="2131" y="545"/>
                              </a:cubicBezTo>
                              <a:lnTo>
                                <a:pt x="213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1" o:spid="_x0000_s1026" style="position:absolute;margin-left:-3pt;margin-top:462pt;width:580.5pt;height:131.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31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" path="m2131,c1697,63,1312,98,1148,109,588,144,189,143,,144,,545,,545,,545v2131,,2131,,2131,l2131,xe" fillcolor="#d7d2d9 [1305]" stroked="f">
                <v:path arrowok="t" o:connecttype="custom" o:connectlocs="7372350,0;3971590,334518;0,441932;0,1672590;7372350,1672590;7372350,0" o:connectangles="0,0,0,0,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0389DB" wp14:editId="70CC587E">
                <wp:simplePos x="0" y="0"/>
                <wp:positionH relativeFrom="page">
                  <wp:posOffset>228600</wp:posOffset>
                </wp:positionH>
                <wp:positionV relativeFrom="page">
                  <wp:posOffset>5857875</wp:posOffset>
                </wp:positionV>
                <wp:extent cx="6565900" cy="465455"/>
                <wp:effectExtent l="9525" t="9525" r="6350" b="10795"/>
                <wp:wrapNone/>
                <wp:docPr id="57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465455"/>
                        </a:xfrm>
                        <a:custGeom>
                          <a:avLst/>
                          <a:gdLst>
                            <a:gd name="T0" fmla="*/ 2128 w 2128"/>
                            <a:gd name="T1" fmla="*/ 0 h 151"/>
                            <a:gd name="T2" fmla="*/ 0 w 2128"/>
                            <a:gd name="T3" fmla="*/ 106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51">
                              <a:moveTo>
                                <a:pt x="2128" y="0"/>
                              </a:moveTo>
                              <a:cubicBezTo>
                                <a:pt x="1195" y="151"/>
                                <a:pt x="387" y="130"/>
                                <a:pt x="0" y="106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2" o:spid="_x0000_s1026" style="position:absolute;margin-left:18pt;margin-top:461.25pt;width:517pt;height:36.6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" path="m2128,c1195,151,387,130,,106e" filled="f" fillcolor="#fffffe" strokecolor="#fffffe" strokeweight=".17711mm">
                <v:stroke joinstyle="miter"/>
                <v:shadow color="#8c8682"/>
                <v:path arrowok="t" o:connecttype="custom" o:connectlocs="6565900,0;0,326743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6BD3FB" wp14:editId="45B027EA">
                <wp:simplePos x="0" y="0"/>
                <wp:positionH relativeFrom="page">
                  <wp:posOffset>228600</wp:posOffset>
                </wp:positionH>
                <wp:positionV relativeFrom="page">
                  <wp:posOffset>5895340</wp:posOffset>
                </wp:positionV>
                <wp:extent cx="6565900" cy="557530"/>
                <wp:effectExtent l="9525" t="8890" r="6350" b="5080"/>
                <wp:wrapNone/>
                <wp:docPr id="56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57530"/>
                        </a:xfrm>
                        <a:custGeom>
                          <a:avLst/>
                          <a:gdLst>
                            <a:gd name="T0" fmla="*/ 2128 w 2128"/>
                            <a:gd name="T1" fmla="*/ 0 h 181"/>
                            <a:gd name="T2" fmla="*/ 0 w 2128"/>
                            <a:gd name="T3" fmla="*/ 168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81">
                              <a:moveTo>
                                <a:pt x="2128" y="0"/>
                              </a:moveTo>
                              <a:cubicBezTo>
                                <a:pt x="1207" y="178"/>
                                <a:pt x="398" y="181"/>
                                <a:pt x="0" y="168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3" o:spid="_x0000_s1026" style="position:absolute;margin-left:18pt;margin-top:464.2pt;width:517pt;height:43.9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" path="m2128,c1207,178,398,181,,168e" filled="f" fillcolor="#fffffe" strokecolor="#fffffe" strokeweight=".17711mm">
                <v:stroke joinstyle="miter"/>
                <v:shadow color="#8c8682"/>
                <v:path arrowok="t" o:connecttype="custom" o:connectlocs="6565900,0;0,517486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1F80CC9" wp14:editId="740F2726">
                <wp:simplePos x="0" y="0"/>
                <wp:positionH relativeFrom="page">
                  <wp:posOffset>228600</wp:posOffset>
                </wp:positionH>
                <wp:positionV relativeFrom="page">
                  <wp:posOffset>6015355</wp:posOffset>
                </wp:positionV>
                <wp:extent cx="6565900" cy="517525"/>
                <wp:effectExtent l="9525" t="5080" r="6350" b="10795"/>
                <wp:wrapNone/>
                <wp:docPr id="55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17525"/>
                        </a:xfrm>
                        <a:custGeom>
                          <a:avLst/>
                          <a:gdLst>
                            <a:gd name="T0" fmla="*/ 2128 w 2128"/>
                            <a:gd name="T1" fmla="*/ 0 h 168"/>
                            <a:gd name="T2" fmla="*/ 0 w 2128"/>
                            <a:gd name="T3" fmla="*/ 146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68">
                              <a:moveTo>
                                <a:pt x="2128" y="0"/>
                              </a:moveTo>
                              <a:cubicBezTo>
                                <a:pt x="1205" y="168"/>
                                <a:pt x="397" y="164"/>
                                <a:pt x="0" y="146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4" o:spid="_x0000_s1026" style="position:absolute;margin-left:18pt;margin-top:473.65pt;width:517pt;height:40.7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" path="m2128,c1205,168,397,164,,146e" filled="f" fillcolor="#fffffe" strokecolor="#efb32f" strokeweight=".17711mm">
                <v:stroke joinstyle="miter"/>
                <v:shadow color="#8c8682"/>
                <v:path arrowok="t" o:connecttype="custom" o:connectlocs="6565900,0;0,449754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45DDC7D" wp14:editId="1FE0484E">
                <wp:simplePos x="0" y="0"/>
                <wp:positionH relativeFrom="page">
                  <wp:posOffset>228600</wp:posOffset>
                </wp:positionH>
                <wp:positionV relativeFrom="page">
                  <wp:posOffset>5916930</wp:posOffset>
                </wp:positionV>
                <wp:extent cx="6565900" cy="511175"/>
                <wp:effectExtent l="9525" t="11430" r="6350" b="10795"/>
                <wp:wrapNone/>
                <wp:docPr id="5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11175"/>
                        </a:xfrm>
                        <a:custGeom>
                          <a:avLst/>
                          <a:gdLst>
                            <a:gd name="T0" fmla="*/ 2128 w 2128"/>
                            <a:gd name="T1" fmla="*/ 0 h 166"/>
                            <a:gd name="T2" fmla="*/ 0 w 2128"/>
                            <a:gd name="T3" fmla="*/ 143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66">
                              <a:moveTo>
                                <a:pt x="2128" y="0"/>
                              </a:moveTo>
                              <a:cubicBezTo>
                                <a:pt x="1206" y="166"/>
                                <a:pt x="400" y="161"/>
                                <a:pt x="0" y="143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5" o:spid="_x0000_s1026" style="position:absolute;margin-left:18pt;margin-top:465.9pt;width:517pt;height:40.2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" path="m2128,c1206,166,400,161,,143e" filled="f" fillcolor="#fffffe" strokecolor="#fffffe" strokeweight=".17711mm">
                <v:stroke joinstyle="miter"/>
                <v:shadow color="#8c8682"/>
                <v:path arrowok="t" o:connecttype="custom" o:connectlocs="6565900,0;0,44035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A42A835" wp14:editId="6A3BEB38">
                <wp:simplePos x="0" y="0"/>
                <wp:positionH relativeFrom="page">
                  <wp:posOffset>228600</wp:posOffset>
                </wp:positionH>
                <wp:positionV relativeFrom="page">
                  <wp:posOffset>5812155</wp:posOffset>
                </wp:positionV>
                <wp:extent cx="6565900" cy="520700"/>
                <wp:effectExtent l="9525" t="11430" r="6350" b="10795"/>
                <wp:wrapNone/>
                <wp:docPr id="53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20700"/>
                        </a:xfrm>
                        <a:custGeom>
                          <a:avLst/>
                          <a:gdLst>
                            <a:gd name="T0" fmla="*/ 2128 w 2128"/>
                            <a:gd name="T1" fmla="*/ 0 h 169"/>
                            <a:gd name="T2" fmla="*/ 0 w 2128"/>
                            <a:gd name="T3" fmla="*/ 149 h 1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69">
                              <a:moveTo>
                                <a:pt x="2128" y="0"/>
                              </a:moveTo>
                              <a:cubicBezTo>
                                <a:pt x="1209" y="169"/>
                                <a:pt x="404" y="166"/>
                                <a:pt x="0" y="149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6" o:spid="_x0000_s1026" style="position:absolute;margin-left:18pt;margin-top:457.65pt;width:517pt;height:41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" path="m2128,c1209,169,404,166,,149e" filled="f" fillcolor="#fffffe" strokecolor="#efb32f" strokeweight=".17711mm">
                <v:stroke joinstyle="miter"/>
                <v:shadow color="#8c8682"/>
                <v:path arrowok="t" o:connecttype="custom" o:connectlocs="6565900,0;0,459079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7BBA7D3" wp14:editId="15221362">
                <wp:simplePos x="0" y="0"/>
                <wp:positionH relativeFrom="page">
                  <wp:posOffset>228600</wp:posOffset>
                </wp:positionH>
                <wp:positionV relativeFrom="page">
                  <wp:posOffset>904240</wp:posOffset>
                </wp:positionV>
                <wp:extent cx="9601200" cy="1219835"/>
                <wp:effectExtent l="9525" t="8890" r="9525" b="9525"/>
                <wp:wrapNone/>
                <wp:docPr id="42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01200" cy="1219835"/>
                        </a:xfrm>
                        <a:custGeom>
                          <a:avLst/>
                          <a:gdLst>
                            <a:gd name="T0" fmla="*/ 0 w 3171"/>
                            <a:gd name="T1" fmla="*/ 401 h 401"/>
                            <a:gd name="T2" fmla="*/ 3171 w 3171"/>
                            <a:gd name="T3" fmla="*/ 92 h 4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01">
                              <a:moveTo>
                                <a:pt x="0" y="401"/>
                              </a:moveTo>
                              <a:cubicBezTo>
                                <a:pt x="1397" y="0"/>
                                <a:pt x="2738" y="59"/>
                                <a:pt x="3171" y="92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6" o:spid="_x0000_s1026" style="position:absolute;margin-left:18pt;margin-top:71.2pt;width:756pt;height:96.0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" path="m,401c1397,,2738,59,3171,92e" filled="f" fillcolor="#fffffe" strokecolor="#fffffe" strokeweight=".17711mm">
                <v:stroke joinstyle="miter"/>
                <v:shadow color="#8c8682"/>
                <v:path arrowok="t" o:connecttype="custom" o:connectlocs="0,1219835;9601200,279862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74E6640" wp14:editId="75B5824F">
                <wp:simplePos x="0" y="0"/>
                <wp:positionH relativeFrom="page">
                  <wp:posOffset>228600</wp:posOffset>
                </wp:positionH>
                <wp:positionV relativeFrom="page">
                  <wp:posOffset>836930</wp:posOffset>
                </wp:positionV>
                <wp:extent cx="9601200" cy="1342390"/>
                <wp:effectExtent l="9525" t="8255" r="9525" b="11430"/>
                <wp:wrapNone/>
                <wp:docPr id="41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01200" cy="1342390"/>
                        </a:xfrm>
                        <a:custGeom>
                          <a:avLst/>
                          <a:gdLst>
                            <a:gd name="T0" fmla="*/ 0 w 3171"/>
                            <a:gd name="T1" fmla="*/ 441 h 441"/>
                            <a:gd name="T2" fmla="*/ 3171 w 3171"/>
                            <a:gd name="T3" fmla="*/ 37 h 4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41">
                              <a:moveTo>
                                <a:pt x="0" y="441"/>
                              </a:moveTo>
                              <a:cubicBezTo>
                                <a:pt x="1372" y="0"/>
                                <a:pt x="2713" y="16"/>
                                <a:pt x="3171" y="37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7" o:spid="_x0000_s1026" style="position:absolute;margin-left:18pt;margin-top:65.9pt;width:756pt;height:105.7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" path="m,441c1372,,2713,16,3171,37e" filled="f" fillcolor="#fffffe" strokecolor="#fffffe" strokeweight=".17711mm">
                <v:stroke joinstyle="miter"/>
                <v:shadow color="#8c8682"/>
                <v:path arrowok="t" o:connecttype="custom" o:connectlocs="0,1342390;9601200,112627" o:connectangles="0,0"/>
                <w10:wrap anchorx="page" anchory="page"/>
              </v:shape>
            </w:pict>
          </mc:Fallback>
        </mc:AlternateContent>
      </w:r>
    </w:p>
    <w:sectPr w:rsidR="007E4CAC" w:rsidSect="00737E3B">
      <w:pgSz w:w="16839" w:h="11907" w:orient="landscape"/>
      <w:pgMar w:top="360" w:right="360" w:bottom="360" w:left="360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11.25pt;height:11.25pt" o:bullet="t">
        <v:imagedata r:id="rId1" o:title=""/>
      </v:shape>
    </w:pict>
  </w:numPicBullet>
  <w:abstractNum w:abstractNumId="0">
    <w:nsid w:val="019732AD"/>
    <w:multiLevelType w:val="hybridMultilevel"/>
    <w:tmpl w:val="F25EA696"/>
    <w:lvl w:ilvl="0" w:tplc="8C1A2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05B9E"/>
    <w:multiLevelType w:val="hybridMultilevel"/>
    <w:tmpl w:val="59884AEE"/>
    <w:lvl w:ilvl="0" w:tplc="580C26B6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b w:val="0"/>
        <w:color w:val="242852" w:themeColor="text2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0B4F15ED"/>
    <w:multiLevelType w:val="hybridMultilevel"/>
    <w:tmpl w:val="A0347532"/>
    <w:lvl w:ilvl="0" w:tplc="8C1A2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21323"/>
    <w:multiLevelType w:val="hybridMultilevel"/>
    <w:tmpl w:val="BCFEE3F0"/>
    <w:lvl w:ilvl="0" w:tplc="8C1A2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50789"/>
    <w:multiLevelType w:val="hybridMultilevel"/>
    <w:tmpl w:val="70A29106"/>
    <w:lvl w:ilvl="0" w:tplc="7C7288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425FD"/>
    <w:multiLevelType w:val="hybridMultilevel"/>
    <w:tmpl w:val="F9EEDF88"/>
    <w:lvl w:ilvl="0" w:tplc="55FE659A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  <w:color w:val="FF0000"/>
        <w:sz w:val="22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6172A5"/>
    <w:multiLevelType w:val="hybridMultilevel"/>
    <w:tmpl w:val="CFE29CA4"/>
    <w:lvl w:ilvl="0" w:tplc="B5C020D4">
      <w:start w:val="5"/>
      <w:numFmt w:val="decimal"/>
      <w:lvlText w:val="%1."/>
      <w:lvlJc w:val="left"/>
      <w:pPr>
        <w:ind w:left="1004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55D1C99"/>
    <w:multiLevelType w:val="hybridMultilevel"/>
    <w:tmpl w:val="36306066"/>
    <w:lvl w:ilvl="0" w:tplc="78A86766">
      <w:start w:val="5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C3609D"/>
    <w:multiLevelType w:val="hybridMultilevel"/>
    <w:tmpl w:val="8376DC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C01306"/>
    <w:multiLevelType w:val="hybridMultilevel"/>
    <w:tmpl w:val="039E470E"/>
    <w:lvl w:ilvl="0" w:tplc="55FE659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FE5817"/>
    <w:multiLevelType w:val="hybridMultilevel"/>
    <w:tmpl w:val="E3C0CF62"/>
    <w:lvl w:ilvl="0" w:tplc="4A3AE084">
      <w:start w:val="2"/>
      <w:numFmt w:val="decimal"/>
      <w:lvlText w:val="%1."/>
      <w:lvlJc w:val="left"/>
      <w:pPr>
        <w:ind w:left="644" w:hanging="360"/>
      </w:pPr>
      <w:rPr>
        <w:rFonts w:asciiTheme="majorHAnsi" w:hAnsiTheme="maj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3014035"/>
    <w:multiLevelType w:val="hybridMultilevel"/>
    <w:tmpl w:val="DC82F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203AFB"/>
    <w:multiLevelType w:val="hybridMultilevel"/>
    <w:tmpl w:val="D5FE2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4D3940"/>
    <w:multiLevelType w:val="hybridMultilevel"/>
    <w:tmpl w:val="099E698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AC54CE"/>
    <w:multiLevelType w:val="hybridMultilevel"/>
    <w:tmpl w:val="612A10C2"/>
    <w:lvl w:ilvl="0" w:tplc="8C1A2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654253"/>
    <w:multiLevelType w:val="hybridMultilevel"/>
    <w:tmpl w:val="6736DCD4"/>
    <w:lvl w:ilvl="0" w:tplc="6B5048EA">
      <w:start w:val="4"/>
      <w:numFmt w:val="decimal"/>
      <w:lvlText w:val="%1."/>
      <w:lvlJc w:val="left"/>
      <w:pPr>
        <w:ind w:left="1004" w:hanging="360"/>
      </w:pPr>
      <w:rPr>
        <w:rFonts w:hint="default"/>
        <w:b/>
        <w:i w:val="0"/>
        <w:color w:val="FF00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81E2C6C"/>
    <w:multiLevelType w:val="hybridMultilevel"/>
    <w:tmpl w:val="5D643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8A0AC9"/>
    <w:multiLevelType w:val="hybridMultilevel"/>
    <w:tmpl w:val="47527B04"/>
    <w:lvl w:ilvl="0" w:tplc="F84873C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D046BC"/>
    <w:multiLevelType w:val="hybridMultilevel"/>
    <w:tmpl w:val="9E966AE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152A2F"/>
    <w:multiLevelType w:val="hybridMultilevel"/>
    <w:tmpl w:val="A7142FEC"/>
    <w:lvl w:ilvl="0" w:tplc="7BC47644">
      <w:start w:val="3"/>
      <w:numFmt w:val="decimal"/>
      <w:lvlText w:val="%1."/>
      <w:lvlJc w:val="left"/>
      <w:pPr>
        <w:ind w:left="1004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2"/>
  </w:num>
  <w:num w:numId="2">
    <w:abstractNumId w:val="16"/>
  </w:num>
  <w:num w:numId="3">
    <w:abstractNumId w:val="18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9"/>
  </w:num>
  <w:num w:numId="9">
    <w:abstractNumId w:val="15"/>
  </w:num>
  <w:num w:numId="10">
    <w:abstractNumId w:val="6"/>
  </w:num>
  <w:num w:numId="11">
    <w:abstractNumId w:val="13"/>
  </w:num>
  <w:num w:numId="12">
    <w:abstractNumId w:val="11"/>
  </w:num>
  <w:num w:numId="13">
    <w:abstractNumId w:val="8"/>
  </w:num>
  <w:num w:numId="14">
    <w:abstractNumId w:val="17"/>
  </w:num>
  <w:num w:numId="15">
    <w:abstractNumId w:val="10"/>
  </w:num>
  <w:num w:numId="16">
    <w:abstractNumId w:val="7"/>
  </w:num>
  <w:num w:numId="17">
    <w:abstractNumId w:val="0"/>
  </w:num>
  <w:num w:numId="18">
    <w:abstractNumId w:val="2"/>
  </w:num>
  <w:num w:numId="19">
    <w:abstractNumId w:val="1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autoHyphenation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AFD"/>
    <w:rsid w:val="00094543"/>
    <w:rsid w:val="000C5C08"/>
    <w:rsid w:val="00133DB2"/>
    <w:rsid w:val="001649F3"/>
    <w:rsid w:val="00172262"/>
    <w:rsid w:val="00195AFD"/>
    <w:rsid w:val="00195C5F"/>
    <w:rsid w:val="00215351"/>
    <w:rsid w:val="00227037"/>
    <w:rsid w:val="002278F5"/>
    <w:rsid w:val="002566DB"/>
    <w:rsid w:val="00272271"/>
    <w:rsid w:val="00294EBD"/>
    <w:rsid w:val="002C0E71"/>
    <w:rsid w:val="0033634A"/>
    <w:rsid w:val="00362E31"/>
    <w:rsid w:val="00363170"/>
    <w:rsid w:val="00372570"/>
    <w:rsid w:val="00381751"/>
    <w:rsid w:val="00395489"/>
    <w:rsid w:val="003B04FC"/>
    <w:rsid w:val="003E1C18"/>
    <w:rsid w:val="0043722D"/>
    <w:rsid w:val="0045435C"/>
    <w:rsid w:val="004A4584"/>
    <w:rsid w:val="004C6876"/>
    <w:rsid w:val="005A02A7"/>
    <w:rsid w:val="005E2CFD"/>
    <w:rsid w:val="00684FDE"/>
    <w:rsid w:val="00701B91"/>
    <w:rsid w:val="00737E3B"/>
    <w:rsid w:val="007B53ED"/>
    <w:rsid w:val="007B6EBA"/>
    <w:rsid w:val="007E4CAC"/>
    <w:rsid w:val="007E6FB3"/>
    <w:rsid w:val="00841A0A"/>
    <w:rsid w:val="00842B28"/>
    <w:rsid w:val="00923C15"/>
    <w:rsid w:val="0095704A"/>
    <w:rsid w:val="00A142C0"/>
    <w:rsid w:val="00AC79E7"/>
    <w:rsid w:val="00AF797E"/>
    <w:rsid w:val="00B01906"/>
    <w:rsid w:val="00B15D01"/>
    <w:rsid w:val="00B21C8F"/>
    <w:rsid w:val="00B93903"/>
    <w:rsid w:val="00CE36D9"/>
    <w:rsid w:val="00CE77E8"/>
    <w:rsid w:val="00D6451C"/>
    <w:rsid w:val="00D81504"/>
    <w:rsid w:val="00E258C2"/>
    <w:rsid w:val="00E300CE"/>
    <w:rsid w:val="00E6462D"/>
    <w:rsid w:val="00E83410"/>
    <w:rsid w:val="00E97743"/>
    <w:rsid w:val="00F14A3A"/>
    <w:rsid w:val="00F736BD"/>
    <w:rsid w:val="00F75787"/>
    <w:rsid w:val="00F9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212120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15D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5D01"/>
    <w:rPr>
      <w:rFonts w:ascii="Tahoma" w:hAnsi="Tahoma" w:cs="Tahoma"/>
      <w:color w:val="212120"/>
      <w:kern w:val="28"/>
      <w:sz w:val="16"/>
      <w:szCs w:val="16"/>
    </w:rPr>
  </w:style>
  <w:style w:type="paragraph" w:styleId="a5">
    <w:name w:val="List Paragraph"/>
    <w:basedOn w:val="a"/>
    <w:uiPriority w:val="34"/>
    <w:qFormat/>
    <w:rsid w:val="007B53ED"/>
    <w:pPr>
      <w:ind w:left="720"/>
      <w:contextualSpacing/>
    </w:pPr>
  </w:style>
  <w:style w:type="character" w:customStyle="1" w:styleId="point">
    <w:name w:val="point"/>
    <w:rsid w:val="00195C5F"/>
  </w:style>
  <w:style w:type="character" w:customStyle="1" w:styleId="thinsp">
    <w:name w:val="thinsp"/>
    <w:rsid w:val="00195C5F"/>
  </w:style>
  <w:style w:type="paragraph" w:customStyle="1" w:styleId="Sidebarphoto">
    <w:name w:val="Sidebar photo"/>
    <w:basedOn w:val="a"/>
    <w:qFormat/>
    <w:rsid w:val="00195C5F"/>
    <w:pPr>
      <w:ind w:left="-317"/>
    </w:pPr>
    <w:rPr>
      <w:rFonts w:asciiTheme="minorHAnsi" w:eastAsiaTheme="minorHAnsi" w:hAnsiTheme="minorHAnsi" w:cstheme="minorBidi"/>
      <w:noProof/>
      <w:color w:val="262626" w:themeColor="text1" w:themeTint="D9"/>
      <w:kern w:val="0"/>
      <w:sz w:val="12"/>
      <w:szCs w:val="22"/>
      <w:lang w:val="en-US" w:eastAsia="en-US"/>
    </w:rPr>
  </w:style>
  <w:style w:type="character" w:styleId="a6">
    <w:name w:val="Placeholder Text"/>
    <w:basedOn w:val="a0"/>
    <w:uiPriority w:val="99"/>
    <w:semiHidden/>
    <w:rsid w:val="00195C5F"/>
    <w:rPr>
      <w:color w:val="808080"/>
    </w:rPr>
  </w:style>
  <w:style w:type="character" w:styleId="a7">
    <w:name w:val="Hyperlink"/>
    <w:basedOn w:val="a0"/>
    <w:rsid w:val="00701B91"/>
    <w:rPr>
      <w:rFonts w:ascii="Verdana" w:hAnsi="Verdana"/>
      <w:color w:val="000000"/>
      <w:sz w:val="18"/>
      <w:u w:val="single"/>
    </w:rPr>
  </w:style>
  <w:style w:type="paragraph" w:styleId="a8">
    <w:name w:val="Normal (Web)"/>
    <w:basedOn w:val="a"/>
    <w:rsid w:val="00701B91"/>
    <w:pPr>
      <w:spacing w:before="150" w:after="150"/>
    </w:pPr>
    <w:rPr>
      <w:rFonts w:ascii="Verdana" w:hAnsi="Verdana"/>
      <w:color w:val="181919"/>
      <w:kern w:val="0"/>
      <w:sz w:val="18"/>
      <w:szCs w:val="18"/>
    </w:rPr>
  </w:style>
  <w:style w:type="character" w:styleId="a9">
    <w:name w:val="Strong"/>
    <w:basedOn w:val="a0"/>
    <w:qFormat/>
    <w:rsid w:val="00701B91"/>
    <w:rPr>
      <w:b/>
      <w:color w:val="354A65"/>
    </w:rPr>
  </w:style>
  <w:style w:type="paragraph" w:styleId="2">
    <w:name w:val="Quote"/>
    <w:basedOn w:val="a"/>
    <w:next w:val="a"/>
    <w:link w:val="20"/>
    <w:uiPriority w:val="29"/>
    <w:qFormat/>
    <w:rsid w:val="007B6EBA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kern w:val="0"/>
      <w:sz w:val="22"/>
      <w:szCs w:val="22"/>
    </w:rPr>
  </w:style>
  <w:style w:type="character" w:customStyle="1" w:styleId="20">
    <w:name w:val="Цитата 2 Знак"/>
    <w:basedOn w:val="a0"/>
    <w:link w:val="2"/>
    <w:uiPriority w:val="29"/>
    <w:rsid w:val="007B6EBA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  <w:style w:type="paragraph" w:customStyle="1" w:styleId="Name">
    <w:name w:val="Name"/>
    <w:basedOn w:val="a"/>
    <w:qFormat/>
    <w:rsid w:val="00A142C0"/>
    <w:pPr>
      <w:spacing w:after="180"/>
    </w:pPr>
    <w:rPr>
      <w:rFonts w:asciiTheme="minorHAnsi" w:eastAsiaTheme="minorHAnsi" w:hAnsiTheme="minorHAnsi" w:cstheme="minorBidi"/>
      <w:color w:val="404040" w:themeColor="text1" w:themeTint="BF"/>
      <w:kern w:val="0"/>
      <w:sz w:val="22"/>
      <w:szCs w:val="22"/>
      <w:lang w:val="en-US" w:eastAsia="en-US"/>
    </w:rPr>
  </w:style>
  <w:style w:type="character" w:customStyle="1" w:styleId="article1">
    <w:name w:val="article1"/>
    <w:basedOn w:val="a0"/>
    <w:rsid w:val="00D81504"/>
    <w:rPr>
      <w:color w:val="333333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212120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15D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5D01"/>
    <w:rPr>
      <w:rFonts w:ascii="Tahoma" w:hAnsi="Tahoma" w:cs="Tahoma"/>
      <w:color w:val="212120"/>
      <w:kern w:val="28"/>
      <w:sz w:val="16"/>
      <w:szCs w:val="16"/>
    </w:rPr>
  </w:style>
  <w:style w:type="paragraph" w:styleId="a5">
    <w:name w:val="List Paragraph"/>
    <w:basedOn w:val="a"/>
    <w:uiPriority w:val="34"/>
    <w:qFormat/>
    <w:rsid w:val="007B53ED"/>
    <w:pPr>
      <w:ind w:left="720"/>
      <w:contextualSpacing/>
    </w:pPr>
  </w:style>
  <w:style w:type="character" w:customStyle="1" w:styleId="point">
    <w:name w:val="point"/>
    <w:rsid w:val="00195C5F"/>
  </w:style>
  <w:style w:type="character" w:customStyle="1" w:styleId="thinsp">
    <w:name w:val="thinsp"/>
    <w:rsid w:val="00195C5F"/>
  </w:style>
  <w:style w:type="paragraph" w:customStyle="1" w:styleId="Sidebarphoto">
    <w:name w:val="Sidebar photo"/>
    <w:basedOn w:val="a"/>
    <w:qFormat/>
    <w:rsid w:val="00195C5F"/>
    <w:pPr>
      <w:ind w:left="-317"/>
    </w:pPr>
    <w:rPr>
      <w:rFonts w:asciiTheme="minorHAnsi" w:eastAsiaTheme="minorHAnsi" w:hAnsiTheme="minorHAnsi" w:cstheme="minorBidi"/>
      <w:noProof/>
      <w:color w:val="262626" w:themeColor="text1" w:themeTint="D9"/>
      <w:kern w:val="0"/>
      <w:sz w:val="12"/>
      <w:szCs w:val="22"/>
      <w:lang w:val="en-US" w:eastAsia="en-US"/>
    </w:rPr>
  </w:style>
  <w:style w:type="character" w:styleId="a6">
    <w:name w:val="Placeholder Text"/>
    <w:basedOn w:val="a0"/>
    <w:uiPriority w:val="99"/>
    <w:semiHidden/>
    <w:rsid w:val="00195C5F"/>
    <w:rPr>
      <w:color w:val="808080"/>
    </w:rPr>
  </w:style>
  <w:style w:type="character" w:styleId="a7">
    <w:name w:val="Hyperlink"/>
    <w:basedOn w:val="a0"/>
    <w:rsid w:val="00701B91"/>
    <w:rPr>
      <w:rFonts w:ascii="Verdana" w:hAnsi="Verdana"/>
      <w:color w:val="000000"/>
      <w:sz w:val="18"/>
      <w:u w:val="single"/>
    </w:rPr>
  </w:style>
  <w:style w:type="paragraph" w:styleId="a8">
    <w:name w:val="Normal (Web)"/>
    <w:basedOn w:val="a"/>
    <w:rsid w:val="00701B91"/>
    <w:pPr>
      <w:spacing w:before="150" w:after="150"/>
    </w:pPr>
    <w:rPr>
      <w:rFonts w:ascii="Verdana" w:hAnsi="Verdana"/>
      <w:color w:val="181919"/>
      <w:kern w:val="0"/>
      <w:sz w:val="18"/>
      <w:szCs w:val="18"/>
    </w:rPr>
  </w:style>
  <w:style w:type="character" w:styleId="a9">
    <w:name w:val="Strong"/>
    <w:basedOn w:val="a0"/>
    <w:qFormat/>
    <w:rsid w:val="00701B91"/>
    <w:rPr>
      <w:b/>
      <w:color w:val="354A65"/>
    </w:rPr>
  </w:style>
  <w:style w:type="paragraph" w:styleId="2">
    <w:name w:val="Quote"/>
    <w:basedOn w:val="a"/>
    <w:next w:val="a"/>
    <w:link w:val="20"/>
    <w:uiPriority w:val="29"/>
    <w:qFormat/>
    <w:rsid w:val="007B6EBA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kern w:val="0"/>
      <w:sz w:val="22"/>
      <w:szCs w:val="22"/>
    </w:rPr>
  </w:style>
  <w:style w:type="character" w:customStyle="1" w:styleId="20">
    <w:name w:val="Цитата 2 Знак"/>
    <w:basedOn w:val="a0"/>
    <w:link w:val="2"/>
    <w:uiPriority w:val="29"/>
    <w:rsid w:val="007B6EBA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  <w:style w:type="paragraph" w:customStyle="1" w:styleId="Name">
    <w:name w:val="Name"/>
    <w:basedOn w:val="a"/>
    <w:qFormat/>
    <w:rsid w:val="00A142C0"/>
    <w:pPr>
      <w:spacing w:after="180"/>
    </w:pPr>
    <w:rPr>
      <w:rFonts w:asciiTheme="minorHAnsi" w:eastAsiaTheme="minorHAnsi" w:hAnsiTheme="minorHAnsi" w:cstheme="minorBidi"/>
      <w:color w:val="404040" w:themeColor="text1" w:themeTint="BF"/>
      <w:kern w:val="0"/>
      <w:sz w:val="22"/>
      <w:szCs w:val="22"/>
      <w:lang w:val="en-US" w:eastAsia="en-US"/>
    </w:rPr>
  </w:style>
  <w:style w:type="character" w:customStyle="1" w:styleId="article1">
    <w:name w:val="article1"/>
    <w:basedOn w:val="a0"/>
    <w:rsid w:val="00D81504"/>
    <w:rPr>
      <w:color w:val="33333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image" Target="media/image2.jpeg"/><Relationship Id="rId12" Type="http://schemas.openxmlformats.org/officeDocument/2006/relationships/hyperlink" Target="http://www.kitaygorodskaya.ru/school2_int.php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mailto:express-school@mail.ru" TargetMode="External"/><Relationship Id="rId29" Type="http://schemas.openxmlformats.org/officeDocument/2006/relationships/image" Target="media/image18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itaygorodskaya.ru/school2_int.php" TargetMode="External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hyperlink" Target="http://english-pro.org/courses/" TargetMode="External"/><Relationship Id="rId10" Type="http://schemas.openxmlformats.org/officeDocument/2006/relationships/image" Target="media/image5.jpeg"/><Relationship Id="rId19" Type="http://schemas.openxmlformats.org/officeDocument/2006/relationships/hyperlink" Target="mailto:express-school@mail.ru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3.emf"/><Relationship Id="rId27" Type="http://schemas.openxmlformats.org/officeDocument/2006/relationships/hyperlink" Target="http://english-pro.org/courses/" TargetMode="External"/><Relationship Id="rId30" Type="http://schemas.openxmlformats.org/officeDocument/2006/relationships/image" Target="media/image1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3;&#1080;&#1082;&#1072;%20&#1080;%20&#1044;&#1077;&#1085;&#1080;&#1089;\AppData\Roaming\Microsoft\&#1064;&#1072;&#1073;&#1083;&#1086;&#1085;&#1099;\&#1041;&#1080;&#1079;&#1085;&#1077;&#1089;-&#1073;&#1088;&#1086;&#1096;&#1102;&#1088;&#1072;%20&#1087;&#1086;%20&#1090;&#1077;&#1093;&#1085;&#1086;&#1083;&#1086;&#1075;&#1080;&#1103;&#1084;.dot" TargetMode="External"/></Relationships>
</file>

<file path=word/theme/theme1.xml><?xml version="1.0" encoding="utf-8"?>
<a:theme xmlns:a="http://schemas.openxmlformats.org/drawingml/2006/main" name="Тема Office">
  <a:themeElements>
    <a:clrScheme name="Базовая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919AC-9CC7-40D8-8C4A-B28E2C0A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Бизнес-брошюра по технологиям</Template>
  <TotalTime>80</TotalTime>
  <Pages>2</Pages>
  <Words>9</Words>
  <Characters>52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StockLayouts LLC</Company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 и Денис</dc:creator>
  <cp:lastModifiedBy>Ника и Денис</cp:lastModifiedBy>
  <cp:revision>3</cp:revision>
  <cp:lastPrinted>2012-03-01T17:21:00Z</cp:lastPrinted>
  <dcterms:created xsi:type="dcterms:W3CDTF">2012-05-22T13:40:00Z</dcterms:created>
  <dcterms:modified xsi:type="dcterms:W3CDTF">2012-05-22T15:02:00Z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TC102580011049</vt:lpwstr>
  </property>
</Properties>
</file>