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3E1C1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 wp14:anchorId="41CBCC03" wp14:editId="425E736B">
            <wp:simplePos x="0" y="0"/>
            <wp:positionH relativeFrom="column">
              <wp:posOffset>7051040</wp:posOffset>
            </wp:positionH>
            <wp:positionV relativeFrom="paragraph">
              <wp:posOffset>-16697</wp:posOffset>
            </wp:positionV>
            <wp:extent cx="3192780" cy="3943350"/>
            <wp:effectExtent l="0" t="0" r="7620" b="0"/>
            <wp:wrapNone/>
            <wp:docPr id="693" name="Рисунок 693" descr="C:\Users\Ника и Денис\Documents\Сайт\Изображения можно использовать на главной странице\photos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а и Денис\Documents\Сайт\Изображения можно использовать на главной странице\photos0-800x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E31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4C70D7A3" wp14:editId="200D64AE">
            <wp:simplePos x="0" y="0"/>
            <wp:positionH relativeFrom="column">
              <wp:posOffset>1504950</wp:posOffset>
            </wp:positionH>
            <wp:positionV relativeFrom="paragraph">
              <wp:posOffset>-45720</wp:posOffset>
            </wp:positionV>
            <wp:extent cx="1515745" cy="2105025"/>
            <wp:effectExtent l="171450" t="171450" r="389255" b="37147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E31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3CDC203B" wp14:editId="63CD5A0A">
            <wp:simplePos x="0" y="0"/>
            <wp:positionH relativeFrom="column">
              <wp:posOffset>9525</wp:posOffset>
            </wp:positionH>
            <wp:positionV relativeFrom="paragraph">
              <wp:posOffset>-42545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58040CF8" wp14:editId="2E72700B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88645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обр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зования и науки РТ </w:t>
                            </w:r>
                          </w:p>
                          <w:p w:rsidR="00294EBD" w:rsidRPr="00E83410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D6451C" w:rsidRPr="00E83410" w:rsidRDefault="00D6451C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15351">
                            <w:pPr>
                              <w:widowControl w:val="0"/>
                              <w:ind w:firstLine="1418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33634A" w:rsidRPr="0033634A" w:rsidRDefault="0033634A" w:rsidP="00294EB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Pr="00362E31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362E31" w:rsidRPr="00841A0A" w:rsidRDefault="00362E31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Член 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362E31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Europhras</w:t>
                            </w:r>
                            <w:proofErr w:type="spellEnd"/>
                            <w:r w:rsidRPr="00362E31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”.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3.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ON+gIAAIg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Pr="00E83410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D6451C" w:rsidRPr="00E83410" w:rsidRDefault="00D6451C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15351">
                      <w:pPr>
                        <w:widowControl w:val="0"/>
                        <w:ind w:firstLine="1418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33634A" w:rsidRPr="0033634A" w:rsidRDefault="0033634A" w:rsidP="00294EB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Pr="00362E31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362E31" w:rsidRPr="00841A0A" w:rsidRDefault="00362E31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Член 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362E31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Europhras</w:t>
                      </w:r>
                      <w:proofErr w:type="spellEnd"/>
                      <w:r w:rsidRPr="00362E31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”.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E1C1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74129B0" wp14:editId="19E94105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702EDD" wp14:editId="7EC2AA26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D067A28" wp14:editId="4C88F7DE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D99E75A" wp14:editId="544D2A28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571ECB" wp14:editId="3C45188E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</w:p>
    <w:p w:rsidR="007E4CAC" w:rsidRDefault="00362E31">
      <w:r>
        <w:rPr>
          <w:noProof/>
        </w:rPr>
        <w:drawing>
          <wp:anchor distT="0" distB="0" distL="114300" distR="114300" simplePos="0" relativeHeight="251721216" behindDoc="0" locked="0" layoutInCell="1" allowOverlap="1" wp14:anchorId="11B48710" wp14:editId="55AE275C">
            <wp:simplePos x="0" y="0"/>
            <wp:positionH relativeFrom="column">
              <wp:posOffset>5429250</wp:posOffset>
            </wp:positionH>
            <wp:positionV relativeFrom="paragraph">
              <wp:posOffset>2044700</wp:posOffset>
            </wp:positionV>
            <wp:extent cx="862330" cy="1009650"/>
            <wp:effectExtent l="171450" t="171450" r="375920" b="36195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D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1528D741" wp14:editId="5AD6A27E">
                <wp:simplePos x="0" y="0"/>
                <wp:positionH relativeFrom="page">
                  <wp:posOffset>238124</wp:posOffset>
                </wp:positionH>
                <wp:positionV relativeFrom="page">
                  <wp:posOffset>2305050</wp:posOffset>
                </wp:positionV>
                <wp:extent cx="2962275" cy="4857750"/>
                <wp:effectExtent l="0" t="0" r="9525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гии преподавания, основанные на д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стижениях лингвистики, методики, пс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хологии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у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пр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Китайгородская  пол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у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75pt;margin-top:181.5pt;width:233.25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обучения,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Метод активизации во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з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можностей личности и коллектива</w:t>
                        </w:r>
                      </w:hyperlink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технол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гии преподавания, основанные на д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стижениях лингвистики, методики, пс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хологии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у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чение иностранным языкам.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пр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о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Китайгородская  пол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у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Китайгородской»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341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724995B" wp14:editId="521C333D">
                <wp:simplePos x="0" y="0"/>
                <wp:positionH relativeFrom="page">
                  <wp:posOffset>236855</wp:posOffset>
                </wp:positionH>
                <wp:positionV relativeFrom="page">
                  <wp:posOffset>1496695</wp:posOffset>
                </wp:positionV>
                <wp:extent cx="3086100" cy="637540"/>
                <wp:effectExtent l="0" t="0" r="19050" b="1016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85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EE69CAE" wp14:editId="101579CF">
                <wp:simplePos x="0" y="0"/>
                <wp:positionH relativeFrom="column">
                  <wp:posOffset>6848475</wp:posOffset>
                </wp:positionH>
                <wp:positionV relativeFrom="paragraph">
                  <wp:posOffset>4239260</wp:posOffset>
                </wp:positionV>
                <wp:extent cx="3495675" cy="866775"/>
                <wp:effectExtent l="0" t="0" r="0" b="9525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1504" w:rsidRDefault="00D81504" w:rsidP="0043722D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ОБЩИЙ </w:t>
                            </w:r>
                          </w:p>
                          <w:p w:rsidR="00AC79E7" w:rsidRPr="0043722D" w:rsidRDefault="00D81504" w:rsidP="0043722D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РАЗГОВО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НЫЙ КУРС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28" type="#_x0000_t202" style="position:absolute;margin-left:539.25pt;margin-top:333.8pt;width:275.25pt;height:68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" filled="f" stroked="f">
                <v:textbox>
                  <w:txbxContent>
                    <w:p w:rsidR="00D81504" w:rsidRDefault="00D81504" w:rsidP="0043722D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ОБЩИЙ </w:t>
                      </w:r>
                    </w:p>
                    <w:p w:rsidR="00AC79E7" w:rsidRPr="0043722D" w:rsidRDefault="00D81504" w:rsidP="0043722D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РАЗГОВО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НЫЙ КУРС</w:t>
                      </w:r>
                    </w:p>
                  </w:txbxContent>
                </v:textbox>
              </v:shape>
            </w:pict>
          </mc:Fallback>
        </mc:AlternateContent>
      </w:r>
      <w:r w:rsidR="00133DB2">
        <w:rPr>
          <w:noProof/>
        </w:rPr>
        <w:drawing>
          <wp:anchor distT="0" distB="0" distL="114300" distR="114300" simplePos="0" relativeHeight="251724288" behindDoc="0" locked="0" layoutInCell="1" allowOverlap="1" wp14:anchorId="22EEAF53" wp14:editId="39C8D4AD">
            <wp:simplePos x="0" y="0"/>
            <wp:positionH relativeFrom="column">
              <wp:posOffset>3943350</wp:posOffset>
            </wp:positionH>
            <wp:positionV relativeFrom="paragraph">
              <wp:posOffset>5768975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3264" behindDoc="0" locked="0" layoutInCell="1" allowOverlap="1" wp14:anchorId="6893BC4C" wp14:editId="06ABAC72">
            <wp:simplePos x="0" y="0"/>
            <wp:positionH relativeFrom="column">
              <wp:posOffset>4486275</wp:posOffset>
            </wp:positionH>
            <wp:positionV relativeFrom="paragraph">
              <wp:posOffset>5768975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5312" behindDoc="0" locked="0" layoutInCell="1" allowOverlap="1" wp14:anchorId="0303360F" wp14:editId="2D3D8A1C">
            <wp:simplePos x="0" y="0"/>
            <wp:positionH relativeFrom="column">
              <wp:posOffset>5000625</wp:posOffset>
            </wp:positionH>
            <wp:positionV relativeFrom="paragraph">
              <wp:posOffset>5768975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8384" behindDoc="0" locked="0" layoutInCell="1" allowOverlap="1" wp14:anchorId="2CE8118B" wp14:editId="5DF5C2E8">
            <wp:simplePos x="0" y="0"/>
            <wp:positionH relativeFrom="column">
              <wp:posOffset>5543550</wp:posOffset>
            </wp:positionH>
            <wp:positionV relativeFrom="paragraph">
              <wp:posOffset>5708015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7360" behindDoc="0" locked="0" layoutInCell="1" allowOverlap="1" wp14:anchorId="38432E13" wp14:editId="044B690C">
            <wp:simplePos x="0" y="0"/>
            <wp:positionH relativeFrom="column">
              <wp:posOffset>5543550</wp:posOffset>
            </wp:positionH>
            <wp:positionV relativeFrom="paragraph">
              <wp:posOffset>6064250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2240" behindDoc="0" locked="0" layoutInCell="1" allowOverlap="1" wp14:anchorId="5C09922D" wp14:editId="7639B79D">
            <wp:simplePos x="0" y="0"/>
            <wp:positionH relativeFrom="column">
              <wp:posOffset>3343275</wp:posOffset>
            </wp:positionH>
            <wp:positionV relativeFrom="paragraph">
              <wp:posOffset>5768340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1F45F820" wp14:editId="5A4CA14A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F14A3A" w:rsidRPr="00F14A3A" w:rsidRDefault="00F14A3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тел./факс:  (843)  561-37-75</w:t>
                            </w:r>
                          </w:p>
                          <w:p w:rsidR="007B6EBA" w:rsidRPr="00F14A3A" w:rsidRDefault="003E1C18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hyperlink r:id="rId19" w:history="1">
                              <w:r w:rsidR="007B6EBA" w:rsidRPr="00F14A3A">
                                <w:rPr>
                                  <w:rStyle w:val="a7"/>
                                  <w:rFonts w:asciiTheme="majorHAnsi" w:hAnsiTheme="majorHAnsi"/>
                                  <w:b/>
                                  <w:color w:val="FFFFFF" w:themeColor="background1"/>
                                  <w:sz w:val="20"/>
                                </w:rPr>
                                <w:t>express-school@mail.ru</w:t>
                              </w:r>
                            </w:hyperlink>
                          </w:p>
                          <w:p w:rsidR="007B6EBA" w:rsidRDefault="007B6EBA" w:rsidP="00F14A3A">
                            <w:pPr>
                              <w:pBdr>
                                <w:top w:val="single" w:sz="24" w:space="4" w:color="BFC7D4" w:themeColor="accent3" w:themeTint="7F"/>
                                <w:bottom w:val="single" w:sz="24" w:space="10" w:color="BFC7D4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" o:allowincell="f" fillcolor="#9197cf [1298]" stroked="f">
                <v:fill color2="#070710 [642]" rotate="t" focusposition=".5,-52429f" focussize="" colors="0 #c8c8d5;26214f #bebfce;1 #000035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F14A3A" w:rsidRPr="00F14A3A" w:rsidRDefault="00F14A3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тел./факс:  (843)  561-37-75</w:t>
                      </w:r>
                    </w:p>
                    <w:p w:rsidR="007B6EBA" w:rsidRPr="00F14A3A" w:rsidRDefault="003E1C18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hyperlink r:id="rId20" w:history="1">
                        <w:r w:rsidR="007B6EBA" w:rsidRPr="00F14A3A">
                          <w:rPr>
                            <w:rStyle w:val="a7"/>
                            <w:rFonts w:asciiTheme="majorHAnsi" w:hAnsiTheme="majorHAnsi"/>
                            <w:b/>
                            <w:color w:val="FFFFFF" w:themeColor="background1"/>
                            <w:sz w:val="20"/>
                          </w:rPr>
                          <w:t>express-school@mail.ru</w:t>
                        </w:r>
                      </w:hyperlink>
                    </w:p>
                    <w:p w:rsidR="007B6EBA" w:rsidRDefault="007B6EBA" w:rsidP="00F14A3A">
                      <w:pPr>
                        <w:pBdr>
                          <w:top w:val="single" w:sz="24" w:space="4" w:color="BFC7D4" w:themeColor="accent3" w:themeTint="7F"/>
                          <w:bottom w:val="single" w:sz="24" w:space="10" w:color="BFC7D4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48D48087" wp14:editId="1B53A36C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4343400"/>
                <wp:effectExtent l="0" t="0" r="47625" b="57150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4343400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0;margin-top:253.5pt;width:840.75pt;height:34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" path="m3168,1422v,-1024,,-1024,,-1024c2969,397,2631,394,2182,366,1865,347,668,230,,,,1422,,1422,,1422r3168,xe" fillcolor="#c4bcc6 [1945]" strokecolor="#c4bcc6 [1945]" strokeweight="1pt">
                <v:fill color2="#ebe8ec [665]" angle="135" focus="50%" type="gradient"/>
                <v:shadow on="t" color="#4f4551 [1609]" opacity=".5" offset="1pt"/>
                <v:path arrowok="t" o:connecttype="custom" o:connectlocs="10677525,4343400;10677525,1215663;7354280,1117922;0,0;0,4343400;10677525,4343400" o:connectangles="0,0,0,0,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B11AAE" wp14:editId="0F598B1C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1289685"/>
                <wp:effectExtent l="0" t="0" r="28575" b="0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0;margin-top:253.5pt;width:840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10677525,1161933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93A7B6C" wp14:editId="539DDEA9">
                <wp:simplePos x="0" y="0"/>
                <wp:positionH relativeFrom="page">
                  <wp:posOffset>-1</wp:posOffset>
                </wp:positionH>
                <wp:positionV relativeFrom="page">
                  <wp:posOffset>3314700</wp:posOffset>
                </wp:positionV>
                <wp:extent cx="10677525" cy="1299210"/>
                <wp:effectExtent l="0" t="0" r="28575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0;margin-top:261pt;width:840.75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y5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677525,1174461" o:connectangles="0,0"/>
                <w10:wrap anchorx="page" anchory="page"/>
              </v:shape>
            </w:pict>
          </mc:Fallback>
        </mc:AlternateContent>
      </w:r>
      <w:r w:rsidR="0043722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A73E01E" wp14:editId="7A69E039">
                <wp:simplePos x="0" y="0"/>
                <wp:positionH relativeFrom="page">
                  <wp:posOffset>238125</wp:posOffset>
                </wp:positionH>
                <wp:positionV relativeFrom="page">
                  <wp:posOffset>3114675</wp:posOffset>
                </wp:positionV>
                <wp:extent cx="10239375" cy="1299210"/>
                <wp:effectExtent l="0" t="0" r="28575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937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06.2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Ev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239375,1186632" o:connectangles="0,0"/>
                <w10:wrap anchorx="page" anchory="page"/>
              </v:shape>
            </w:pict>
          </mc:Fallback>
        </mc:AlternateContent>
      </w:r>
      <w:r w:rsidR="00363170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4ACBD82D" wp14:editId="09311EBA">
                <wp:simplePos x="0" y="0"/>
                <wp:positionH relativeFrom="page">
                  <wp:posOffset>7639050</wp:posOffset>
                </wp:positionH>
                <wp:positionV relativeFrom="page">
                  <wp:posOffset>5724525</wp:posOffset>
                </wp:positionV>
                <wp:extent cx="2695575" cy="634365"/>
                <wp:effectExtent l="0" t="0" r="9525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601.5pt;margin-top:450.75pt;width:212.25pt;height:49.9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3C747A05" wp14:editId="5B79F159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02CD3DF" wp14:editId="02C90B79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43722D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2p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8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xKJNq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43722D" w:rsidRDefault="00294EBD" w:rsidP="00294EB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75C9E55D" wp14:editId="5D711AC5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w:drawing>
          <wp:anchor distT="0" distB="0" distL="114300" distR="114300" simplePos="0" relativeHeight="251686400" behindDoc="0" locked="0" layoutInCell="1" allowOverlap="1" wp14:anchorId="571CDD65" wp14:editId="09663FC4">
            <wp:simplePos x="0" y="0"/>
            <wp:positionH relativeFrom="column">
              <wp:posOffset>6753225</wp:posOffset>
            </wp:positionH>
            <wp:positionV relativeFrom="paragraph">
              <wp:posOffset>6283325</wp:posOffset>
            </wp:positionV>
            <wp:extent cx="693420" cy="621665"/>
            <wp:effectExtent l="0" t="0" r="0" b="698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A8EE0A" wp14:editId="15C0B314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43722D" w:rsidRDefault="002C0E71" w:rsidP="009570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AC79E7" w:rsidRPr="0043722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032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HbDUeb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43722D" w:rsidRDefault="002C0E71" w:rsidP="0095704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AC79E7" w:rsidRPr="0043722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CA2B7A5" wp14:editId="296C0351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bookmarkStart w:id="0" w:name="_GoBack"/>
      <w:r w:rsidR="003E1C18">
        <w:rPr>
          <w:noProof/>
        </w:rPr>
        <w:lastRenderedPageBreak/>
        <w:drawing>
          <wp:anchor distT="0" distB="0" distL="114300" distR="114300" simplePos="0" relativeHeight="251747840" behindDoc="1" locked="0" layoutInCell="1" allowOverlap="1" wp14:anchorId="0B3EE09A" wp14:editId="063B20FB">
            <wp:simplePos x="0" y="0"/>
            <wp:positionH relativeFrom="column">
              <wp:posOffset>403860</wp:posOffset>
            </wp:positionH>
            <wp:positionV relativeFrom="paragraph">
              <wp:posOffset>5413375</wp:posOffset>
            </wp:positionV>
            <wp:extent cx="2936240" cy="1957070"/>
            <wp:effectExtent l="0" t="0" r="0" b="5080"/>
            <wp:wrapNone/>
            <wp:docPr id="677" name="Рисунок 677" descr="C:\Users\Ника и Денис\Documents\Сайт\Изображения можно использовать на главной странице\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а и Денис\Documents\Сайт\Изображения можно использовать на главной странице\classroo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95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1C18">
        <w:rPr>
          <w:noProof/>
        </w:rPr>
        <w:drawing>
          <wp:anchor distT="0" distB="0" distL="114300" distR="114300" simplePos="0" relativeHeight="251748864" behindDoc="0" locked="0" layoutInCell="1" allowOverlap="1" wp14:anchorId="4A3B2FCB" wp14:editId="5BA553F0">
            <wp:simplePos x="0" y="0"/>
            <wp:positionH relativeFrom="column">
              <wp:posOffset>-7139940</wp:posOffset>
            </wp:positionH>
            <wp:positionV relativeFrom="paragraph">
              <wp:posOffset>77470</wp:posOffset>
            </wp:positionV>
            <wp:extent cx="1201420" cy="704850"/>
            <wp:effectExtent l="0" t="0" r="0" b="0"/>
            <wp:wrapNone/>
            <wp:docPr id="691" name="Рисунок 691" descr="C:\Users\Ника и Денис\Documents\Сайт\Изображения можно использовать на главной странице\iCAODPQ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а и Денис\Documents\Сайт\Изображения можно использовать на главной странице\iCAODPQ3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C18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0920C2E" wp14:editId="2DEA336D">
                <wp:simplePos x="0" y="0"/>
                <wp:positionH relativeFrom="column">
                  <wp:posOffset>-5883275</wp:posOffset>
                </wp:positionH>
                <wp:positionV relativeFrom="paragraph">
                  <wp:posOffset>-76200</wp:posOffset>
                </wp:positionV>
                <wp:extent cx="2003425" cy="710565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Зачем </w:t>
                            </w:r>
                            <w:r w:rsidR="00D81504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Вам</w:t>
                            </w:r>
                          </w:p>
                          <w:p w:rsidR="00E300CE" w:rsidRPr="00E300CE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знать английский?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33" type="#_x0000_t202" style="position:absolute;margin-left:-463.25pt;margin-top:-6pt;width:157.75pt;height:559.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" filled="f" stroked="f">
                <v:textbox style="mso-fit-shape-to-text:t">
                  <w:txbxContent>
                    <w:p w:rsidR="00E300CE" w:rsidRDefault="00E300CE" w:rsidP="00E300CE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Зачем </w:t>
                      </w:r>
                      <w:r w:rsidR="00D81504"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Вам</w:t>
                      </w:r>
                    </w:p>
                    <w:p w:rsidR="00E300CE" w:rsidRPr="00E300CE" w:rsidRDefault="00E300CE" w:rsidP="00E300CE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знать английский?</w:t>
                      </w:r>
                    </w:p>
                  </w:txbxContent>
                </v:textbox>
              </v:shape>
            </w:pict>
          </mc:Fallback>
        </mc:AlternateContent>
      </w:r>
      <w:r w:rsidR="003E1C18">
        <w:rPr>
          <w:rFonts w:asciiTheme="majorHAnsi" w:hAnsiTheme="majorHAnsi" w:cs="Arial"/>
          <w:noProof/>
          <w:color w:val="242852" w:themeColor="text2"/>
        </w:rPr>
        <w:drawing>
          <wp:anchor distT="0" distB="0" distL="114300" distR="114300" simplePos="0" relativeHeight="251742720" behindDoc="0" locked="0" layoutInCell="1" allowOverlap="1" wp14:anchorId="0CC3BA09" wp14:editId="4BC4B227">
            <wp:simplePos x="0" y="0"/>
            <wp:positionH relativeFrom="column">
              <wp:posOffset>-7016115</wp:posOffset>
            </wp:positionH>
            <wp:positionV relativeFrom="paragraph">
              <wp:posOffset>6645910</wp:posOffset>
            </wp:positionV>
            <wp:extent cx="581025" cy="520700"/>
            <wp:effectExtent l="0" t="0" r="9525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C18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53F35590" wp14:editId="39265585">
                <wp:simplePos x="0" y="0"/>
                <wp:positionH relativeFrom="margin">
                  <wp:posOffset>7105650</wp:posOffset>
                </wp:positionH>
                <wp:positionV relativeFrom="margin">
                  <wp:posOffset>3295650</wp:posOffset>
                </wp:positionV>
                <wp:extent cx="3200400" cy="2143125"/>
                <wp:effectExtent l="0" t="0" r="19050" b="28575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1431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F75787" w:rsidP="00F75787">
                            <w:pPr>
                              <w:spacing w:before="100" w:beforeAutospacing="1" w:after="100" w:afterAutospacing="1"/>
                              <w:ind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5. </w:t>
                            </w:r>
                            <w:r w:rsidR="004C6876"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 полный набор наглядных, аудио-видео и DVD материалов ведущих западных издательств «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программным треб</w:t>
                            </w:r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ваниям международных стандартов в области обучения иностра</w:t>
                            </w:r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="004C6876"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ным языкам. </w:t>
                            </w:r>
                            <w:r w:rsidR="004C6876"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27" w:history="1">
                              <w:r w:rsidR="004C6876"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английского языка</w:t>
                              </w:r>
                            </w:hyperlink>
                            <w:r w:rsidR="004C6876"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6876" w:rsidRPr="002566D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уч</w:t>
                            </w:r>
                            <w:r w:rsidR="004C6876" w:rsidRPr="002566D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="004C6876" w:rsidRPr="002566D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тывает специфические особенности</w:t>
                            </w:r>
                            <w:r w:rsidR="004C6876" w:rsidRPr="002566DB">
                              <w:rPr>
                                <w:rFonts w:asciiTheme="majorHAnsi" w:hAnsiTheme="majorHAnsi" w:cs="Helvetic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6876"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только Вашей профессиональной де</w:t>
                            </w:r>
                            <w:r w:rsidR="004C6876"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я</w:t>
                            </w:r>
                            <w:r w:rsidR="004C6876"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559.5pt;margin-top:259.5pt;width:252pt;height:168.75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" o:allowincell="f" fillcolor="#ffc" strokecolor="#4a66ac [3207]" strokeweight="2pt">
                <v:textbox inset="16.56pt,7.2pt,16.56pt,7.2pt">
                  <w:txbxContent>
                    <w:p w:rsidR="004C6876" w:rsidRPr="00F96E7B" w:rsidRDefault="00F75787" w:rsidP="00F75787">
                      <w:pPr>
                        <w:spacing w:before="100" w:beforeAutospacing="1" w:after="100" w:afterAutospacing="1"/>
                        <w:ind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5. </w:t>
                      </w:r>
                      <w:r w:rsidR="004C6876"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 полный набор наглядных, аудио-видео и DVD материалов ведущих западных издательств «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программным треб</w:t>
                      </w:r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ваниям международных стандартов в области обучения иностра</w:t>
                      </w:r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="004C6876"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ным языкам. </w:t>
                      </w:r>
                      <w:r w:rsidR="004C6876"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28" w:history="1">
                        <w:r w:rsidR="004C6876"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английского языка</w:t>
                        </w:r>
                      </w:hyperlink>
                      <w:r w:rsidR="004C6876"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4C6876" w:rsidRPr="002566D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уч</w:t>
                      </w:r>
                      <w:r w:rsidR="004C6876" w:rsidRPr="002566D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="004C6876" w:rsidRPr="002566D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тывает специфические особенности</w:t>
                      </w:r>
                      <w:r w:rsidR="004C6876" w:rsidRPr="002566DB">
                        <w:rPr>
                          <w:rFonts w:asciiTheme="majorHAnsi" w:hAnsiTheme="majorHAnsi" w:cs="Helvetic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4C6876"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только Вашей профессиональной де</w:t>
                      </w:r>
                      <w:r w:rsidR="004C6876"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я</w:t>
                      </w:r>
                      <w:r w:rsidR="004C6876"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E1C18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0EABB1DA" wp14:editId="6BD2A633">
                <wp:simplePos x="0" y="0"/>
                <wp:positionH relativeFrom="margin">
                  <wp:posOffset>7105650</wp:posOffset>
                </wp:positionH>
                <wp:positionV relativeFrom="margin">
                  <wp:posOffset>914400</wp:posOffset>
                </wp:positionV>
                <wp:extent cx="3171825" cy="2209800"/>
                <wp:effectExtent l="0" t="0" r="28575" b="19050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2209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787" w:rsidRPr="00F75787" w:rsidRDefault="00F75787" w:rsidP="00F75787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60" w:after="100" w:afterAutospacing="1"/>
                              <w:ind w:left="0" w:firstLine="284"/>
                              <w:jc w:val="both"/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75787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САМОРЕАЛИЗАЦИЯ.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 Соглас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и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тесь, знать 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иностранный язык - уважа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мо. 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Неважно, для какой цели Вы уч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и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ли его: что бы сдать экзамен в ВУЗ, получить в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ы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сокооплачиваемую работу или пон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и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мать о чём поют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 ваши любимые певцы.</w:t>
                            </w:r>
                            <w:r w:rsidR="00D81504"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75787" w:rsidRPr="00F75787" w:rsidRDefault="00F75787" w:rsidP="00F75787">
                            <w:pPr>
                              <w:pStyle w:val="a5"/>
                              <w:spacing w:before="60" w:after="100" w:afterAutospacing="1"/>
                              <w:ind w:left="0" w:firstLine="284"/>
                              <w:jc w:val="both"/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Как писал А.П. Чехов 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"Сколько языков ты знаешь, столько раз ты человек"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. А небезызвес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т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ный отец-основатель США Б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.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 Фран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клин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 когда-то говорил 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«Если выс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ы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пать содержимое кошелька себе в гол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о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ву, то у вас его уже никто не отн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и</w:t>
                            </w:r>
                            <w:r w:rsidRPr="00F75787">
                              <w:rPr>
                                <w:rStyle w:val="article1"/>
                                <w:rFonts w:asciiTheme="majorHAnsi" w:hAnsiTheme="majorHAnsi" w:cs="Arial"/>
                                <w:i/>
                                <w:color w:val="002060"/>
                                <w:sz w:val="22"/>
                                <w:szCs w:val="22"/>
                              </w:rPr>
                              <w:t>мет».</w:t>
                            </w:r>
                          </w:p>
                          <w:p w:rsidR="00F75787" w:rsidRPr="00842B28" w:rsidRDefault="00F75787" w:rsidP="00F75787">
                            <w:pPr>
                              <w:pStyle w:val="a5"/>
                              <w:spacing w:before="100" w:beforeAutospacing="1" w:after="100" w:afterAutospacing="1"/>
                              <w:ind w:left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559.5pt;margin-top:1in;width:249.75pt;height:174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" o:allowincell="f" fillcolor="#e5e8ed [662]" strokecolor="#7f8fa9 [3206]" strokeweight="2pt">
                <v:textbox inset="16.56pt,7.2pt,16.56pt,7.2pt">
                  <w:txbxContent>
                    <w:p w:rsidR="00F75787" w:rsidRPr="00F75787" w:rsidRDefault="00F75787" w:rsidP="00F75787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60" w:after="100" w:afterAutospacing="1"/>
                        <w:ind w:left="0" w:firstLine="284"/>
                        <w:jc w:val="both"/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8"/>
                          <w:szCs w:val="28"/>
                        </w:rPr>
                      </w:pPr>
                      <w:r w:rsidRPr="00F75787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САМОРЕАЛИЗАЦИЯ.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 Соглас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и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тесь, знать 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иностранный язык - уважа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 xml:space="preserve">мо. 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Неважно, для какой цели Вы уч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и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ли его: что бы сдать экзамен в ВУЗ, получить в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ы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сокооплачиваемую работу или пон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и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мать о чём поют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 ваши любимые певцы.</w:t>
                      </w:r>
                      <w:r w:rsidR="00D81504"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75787" w:rsidRPr="00F75787" w:rsidRDefault="00F75787" w:rsidP="00F75787">
                      <w:pPr>
                        <w:pStyle w:val="a5"/>
                        <w:spacing w:before="60" w:after="100" w:afterAutospacing="1"/>
                        <w:ind w:left="0" w:firstLine="284"/>
                        <w:jc w:val="both"/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8"/>
                          <w:szCs w:val="28"/>
                        </w:rPr>
                      </w:pP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Как писал А.П. Чехов 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"Сколько языков ты знаешь, столько раз ты человек"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. А небезызвес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т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ный отец-основатель США Б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.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 Фран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клин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 когда-то говорил 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«Если выс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ы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пать содержимое кошелька себе в гол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о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ву, то у вас его уже никто не отн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и</w:t>
                      </w:r>
                      <w:r w:rsidRPr="00F75787">
                        <w:rPr>
                          <w:rStyle w:val="article1"/>
                          <w:rFonts w:asciiTheme="majorHAnsi" w:hAnsiTheme="majorHAnsi" w:cs="Arial"/>
                          <w:i/>
                          <w:color w:val="002060"/>
                          <w:sz w:val="22"/>
                          <w:szCs w:val="22"/>
                        </w:rPr>
                        <w:t>мет».</w:t>
                      </w:r>
                    </w:p>
                    <w:p w:rsidR="00F75787" w:rsidRPr="00842B28" w:rsidRDefault="00F75787" w:rsidP="00F75787">
                      <w:pPr>
                        <w:pStyle w:val="a5"/>
                        <w:spacing w:before="100" w:beforeAutospacing="1" w:after="100" w:afterAutospacing="1"/>
                        <w:ind w:left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1504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6CA1CF5D" wp14:editId="169D161A">
                <wp:simplePos x="0" y="0"/>
                <wp:positionH relativeFrom="page">
                  <wp:posOffset>228600</wp:posOffset>
                </wp:positionH>
                <wp:positionV relativeFrom="page">
                  <wp:posOffset>152400</wp:posOffset>
                </wp:positionV>
                <wp:extent cx="3257550" cy="7247255"/>
                <wp:effectExtent l="0" t="0" r="0" b="0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24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</w:p>
                          <w:p w:rsidR="00E300CE" w:rsidRDefault="00E300CE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E300CE" w:rsidRPr="000C5C08" w:rsidRDefault="00E300CE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Bodoni MT Black" w:hAnsi="Bodoni MT Black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C79E7" w:rsidRDefault="00AC79E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D81504" w:rsidRPr="00D81504" w:rsidRDefault="00D81504" w:rsidP="00D81504">
                            <w:pPr>
                              <w:spacing w:before="60" w:after="60"/>
                              <w:ind w:firstLine="426"/>
                              <w:jc w:val="both"/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В чём практически может пригодиться зн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а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ние иностранного языка? Вот Вам как мин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и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мум шесть плюсов:</w:t>
                            </w:r>
                          </w:p>
                          <w:p w:rsidR="00D81504" w:rsidRPr="00D81504" w:rsidRDefault="00D81504" w:rsidP="00D81504">
                            <w:pPr>
                              <w:spacing w:before="60" w:after="60"/>
                              <w:ind w:firstLine="426"/>
                              <w:jc w:val="both"/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Зная иностранный язык, Вы будете более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востребованы и конкурентоспособны на ры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ке труда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Многие работодатели выставляют зн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а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ние иностранного языка обязательным требов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а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нием при приёме на работу. </w:t>
                            </w:r>
                          </w:p>
                          <w:p w:rsidR="00D81504" w:rsidRDefault="00D81504" w:rsidP="00D81504">
                            <w:pPr>
                              <w:spacing w:before="60" w:after="60"/>
                              <w:ind w:firstLine="426"/>
                              <w:jc w:val="both"/>
                              <w:rPr>
                                <w:rFonts w:asciiTheme="majorHAnsi" w:hAnsiTheme="majorHAnsi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Обладая знанием языка, в первую очередь английского, Вы сможете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без проблем путеш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ствовать по свету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!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Поскольку английский язык является международным, на нём говорят люди во всех странах мира, а в городах-курортах - тем более! </w:t>
                            </w:r>
                          </w:p>
                          <w:p w:rsidR="00D81504" w:rsidRDefault="00D81504" w:rsidP="00D81504">
                            <w:pPr>
                              <w:spacing w:before="60" w:after="60"/>
                              <w:ind w:firstLine="426"/>
                              <w:jc w:val="both"/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Х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о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тели бы Вы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читать иностранные книги в оригинале и смотреть фильмы без перев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дов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?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Зная языки, Вы сможете себе это позволить! П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о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нимать оригинальные шутки, а не их аналоги на русском, чувствовать настроение автора, а не переводчика. Посмотрите "Друзей" и "Секс в большом городе", прочтите Шекспира и Гюго в оригинале, и Вы сами всё по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й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мёте!</w:t>
                            </w:r>
                          </w:p>
                          <w:p w:rsidR="00D81504" w:rsidRDefault="00D81504" w:rsidP="00D81504">
                            <w:pPr>
                              <w:spacing w:before="60" w:after="60"/>
                              <w:ind w:firstLine="426"/>
                              <w:jc w:val="both"/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Освоить компьютер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без некоторого зн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а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ния английского весьма сложно, не так ли? Се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й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час операционные системы почти всей совр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е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менной техники п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шутся на английском языке. </w:t>
                            </w:r>
                          </w:p>
                          <w:p w:rsidR="00AC79E7" w:rsidRPr="00B93903" w:rsidRDefault="00D81504" w:rsidP="00D81504">
                            <w:pPr>
                              <w:spacing w:before="60" w:after="60"/>
                              <w:ind w:firstLine="426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</w:rPr>
                            </w:pP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Как прекрасно 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иметь друзей, живущих за границей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!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 И не важно, реальные они, виртуал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ь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ные или же друзья по переписке. Обязательно свяжитесь с человеком с др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у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гого конца света! И пусть ваши менталитеты будут широко разл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и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чаться, вы узнаете друг от друга много интере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с</w:t>
                            </w:r>
                            <w:r w:rsidRPr="00D81504"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>ного!</w:t>
                            </w:r>
                            <w:r>
                              <w:rPr>
                                <w:rStyle w:val="article1"/>
                                <w:rFonts w:asciiTheme="majorHAnsi" w:hAnsiTheme="majorHAnsi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margin-left:18pt;margin-top:12pt;width:256.5pt;height:570.6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AC79E7" w:rsidRDefault="00AC79E7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242852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  <w:t xml:space="preserve">                 </w:t>
                      </w:r>
                    </w:p>
                    <w:p w:rsidR="00E300CE" w:rsidRDefault="00E300CE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242852" w:themeColor="text2"/>
                          <w:sz w:val="36"/>
                          <w:szCs w:val="36"/>
                        </w:rPr>
                      </w:pPr>
                    </w:p>
                    <w:p w:rsidR="00E300CE" w:rsidRPr="000C5C08" w:rsidRDefault="00E300CE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rFonts w:ascii="Bodoni MT Black" w:hAnsi="Bodoni MT Black" w:cs="Arial"/>
                          <w:b/>
                          <w:color w:val="242852" w:themeColor="text2"/>
                          <w:sz w:val="36"/>
                          <w:szCs w:val="36"/>
                        </w:rPr>
                      </w:pPr>
                    </w:p>
                    <w:p w:rsidR="00AC79E7" w:rsidRDefault="00AC79E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D81504" w:rsidRPr="00D81504" w:rsidRDefault="00D81504" w:rsidP="00D81504">
                      <w:pPr>
                        <w:spacing w:before="60" w:after="60"/>
                        <w:ind w:firstLine="426"/>
                        <w:jc w:val="both"/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</w:pP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В чём практически может пригодиться зн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а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ние иностранного языка? Вот Вам как мин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и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мум шесть плюсов:</w:t>
                      </w:r>
                    </w:p>
                    <w:p w:rsidR="00D81504" w:rsidRPr="00D81504" w:rsidRDefault="00D81504" w:rsidP="00D81504">
                      <w:pPr>
                        <w:spacing w:before="60" w:after="60"/>
                        <w:ind w:firstLine="426"/>
                        <w:jc w:val="both"/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+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Зная иностранный язык, Вы будете более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востребованы и конкурентоспособны на ры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н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ке труда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.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Многие работодатели выставляют зн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а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ние иностранного языка обязательным требов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а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нием при приёме на работу. </w:t>
                      </w:r>
                    </w:p>
                    <w:p w:rsidR="00D81504" w:rsidRDefault="00D81504" w:rsidP="00D81504">
                      <w:pPr>
                        <w:spacing w:before="60" w:after="60"/>
                        <w:ind w:firstLine="426"/>
                        <w:jc w:val="both"/>
                        <w:rPr>
                          <w:rFonts w:asciiTheme="majorHAnsi" w:hAnsiTheme="majorHAnsi" w:cs="Arial"/>
                          <w:color w:val="333333"/>
                          <w:sz w:val="28"/>
                          <w:szCs w:val="28"/>
                        </w:rPr>
                      </w:pP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+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Обладая знанием языка, в первую очередь английского, Вы сможете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без проблем путеш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ствовать по свету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!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Поскольку английский язык является международным, на нём говорят люди во всех странах мира, а в городах-курортах - тем более! </w:t>
                      </w:r>
                    </w:p>
                    <w:p w:rsidR="00D81504" w:rsidRDefault="00D81504" w:rsidP="00D81504">
                      <w:pPr>
                        <w:spacing w:before="60" w:after="60"/>
                        <w:ind w:firstLine="426"/>
                        <w:jc w:val="both"/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</w:pP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+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Х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о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тели бы Вы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читать иностранные книги в оригинале и смотреть фильмы без перев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дов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?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Зная языки, Вы сможете себе это позволить! П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о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нимать оригинальные шутки, а не их аналоги на русском, чувствовать настроение автора, а не переводчика. Посмотрите "Друзей" и "Секс в большом городе", прочтите Шекспира и Гюго в оригинале, и Вы сами всё по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й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мёте!</w:t>
                      </w:r>
                    </w:p>
                    <w:p w:rsidR="00D81504" w:rsidRDefault="00D81504" w:rsidP="00D81504">
                      <w:pPr>
                        <w:spacing w:before="60" w:after="60"/>
                        <w:ind w:firstLine="426"/>
                        <w:jc w:val="both"/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</w:pP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+ Освоить компьютер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без некоторого зн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а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ния английского весьма сложно, не так ли? Се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й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час операционные системы почти всей совр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е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менной техники п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шутся на английском языке. </w:t>
                      </w:r>
                    </w:p>
                    <w:p w:rsidR="00AC79E7" w:rsidRPr="00B93903" w:rsidRDefault="00D81504" w:rsidP="00D81504">
                      <w:pPr>
                        <w:spacing w:before="60" w:after="60"/>
                        <w:ind w:firstLine="426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</w:rPr>
                      </w:pP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+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 xml:space="preserve">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Как прекрасно 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иметь друзей, живущих за границей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sz w:val="22"/>
                          <w:szCs w:val="22"/>
                        </w:rPr>
                        <w:t>!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 И не важно, реальные они, виртуал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ь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ные или же друзья по переписке. Обязательно свяжитесь с человеком с др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у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гого конца света! И пусть ваши менталитеты будут широко разл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и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чаться, вы узнаете друг от друга много интере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с</w:t>
                      </w:r>
                      <w:r w:rsidRPr="00D81504"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>ного!</w:t>
                      </w:r>
                      <w:r>
                        <w:rPr>
                          <w:rStyle w:val="article1"/>
                          <w:rFonts w:asciiTheme="majorHAnsi" w:hAnsiTheme="majorHAnsi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300CE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365ABE7" wp14:editId="0E808933">
                <wp:simplePos x="0" y="0"/>
                <wp:positionH relativeFrom="column">
                  <wp:posOffset>-2472690</wp:posOffset>
                </wp:positionH>
                <wp:positionV relativeFrom="paragraph">
                  <wp:posOffset>0</wp:posOffset>
                </wp:positionV>
                <wp:extent cx="5743575" cy="2136775"/>
                <wp:effectExtent l="0" t="0" r="0" b="2540"/>
                <wp:wrapNone/>
                <wp:docPr id="680" name="Поле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Pr="00E300CE" w:rsidRDefault="00E300CE" w:rsidP="00E300CE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00CE">
                              <w:rPr>
                                <w:rFonts w:ascii="Bodoni MT Black" w:hAnsi="Bodoni MT Black" w:cs="Arial"/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  <w:r w:rsidRPr="00E300CE">
                              <w:rPr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причин</w:t>
                            </w:r>
                            <w:r>
                              <w:rPr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00CE">
                              <w:rPr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выучить язык 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0" o:spid="_x0000_s1037" type="#_x0000_t202" style="position:absolute;margin-left:-194.7pt;margin-top:0;width:452.25pt;height:168.25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" filled="f" stroked="f">
                <v:textbox style="mso-fit-shape-to-text:t">
                  <w:txbxContent>
                    <w:p w:rsidR="00E300CE" w:rsidRPr="00E300CE" w:rsidRDefault="00E300CE" w:rsidP="00E300CE">
                      <w:pPr>
                        <w:widowControl w:val="0"/>
                        <w:rPr>
                          <w:rFonts w:asciiTheme="minorHAnsi" w:hAnsiTheme="minorHAnsi" w:cs="Arial"/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300CE">
                        <w:rPr>
                          <w:rFonts w:ascii="Bodoni MT Black" w:hAnsi="Bodoni MT Black" w:cs="Arial"/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 </w:t>
                      </w:r>
                      <w:r w:rsidRPr="00E300CE"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причин</w:t>
                      </w:r>
                      <w:r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300CE"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выучить язык в нашей школе:</w:t>
                      </w:r>
                    </w:p>
                  </w:txbxContent>
                </v:textbox>
              </v:shape>
            </w:pict>
          </mc:Fallback>
        </mc:AlternateContent>
      </w:r>
      <w:r w:rsidR="00D6451C">
        <w:rPr>
          <w:rFonts w:asciiTheme="minorHAnsi" w:hAnsiTheme="minorHAnsi" w:cs="Arial"/>
          <w:b/>
          <w:noProof/>
          <w:color w:val="242852" w:themeColor="text2"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2B14BCCA" wp14:editId="559B5D6F">
            <wp:simplePos x="0" y="0"/>
            <wp:positionH relativeFrom="column">
              <wp:posOffset>3448050</wp:posOffset>
            </wp:positionH>
            <wp:positionV relativeFrom="paragraph">
              <wp:posOffset>-85725</wp:posOffset>
            </wp:positionV>
            <wp:extent cx="923925" cy="923925"/>
            <wp:effectExtent l="0" t="0" r="9525" b="9525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C18" w:rsidRPr="003E1C1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1D443EAC" wp14:editId="5E250F65">
                <wp:simplePos x="0" y="0"/>
                <wp:positionH relativeFrom="margin">
                  <wp:posOffset>3448050</wp:posOffset>
                </wp:positionH>
                <wp:positionV relativeFrom="margin">
                  <wp:posOffset>1095375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71.5pt;margin-top:86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" o:allowincell="f" fillcolor="#ffc" strokecolor="#297fd5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нужно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4ECC7766" wp14:editId="150D5880">
                <wp:simplePos x="0" y="0"/>
                <wp:positionH relativeFrom="margin">
                  <wp:posOffset>3450590</wp:posOffset>
                </wp:positionH>
                <wp:positionV relativeFrom="margin">
                  <wp:posOffset>6200775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172262" w:rsidRDefault="00842B28" w:rsidP="00172262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/>
                              <w:ind w:left="0" w:firstLine="426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262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ете </w:t>
                            </w:r>
                            <w:r w:rsidRPr="002566D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 установленного образца.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271.7pt;margin-top:488.2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" o:allowincell="f" fillcolor="#ffc" strokecolor="#9d90a0 [3209]" strokeweight="2pt">
                <v:textbox inset="16.56pt,7.2pt,16.56pt,7.2pt">
                  <w:txbxContent>
                    <w:p w:rsidR="004C6876" w:rsidRPr="00172262" w:rsidRDefault="00842B28" w:rsidP="00172262">
                      <w:pPr>
                        <w:pStyle w:val="a5"/>
                        <w:numPr>
                          <w:ilvl w:val="0"/>
                          <w:numId w:val="20"/>
                        </w:numPr>
                        <w:spacing w:before="100" w:beforeAutospacing="1" w:after="100" w:afterAutospacing="1"/>
                        <w:ind w:left="0" w:firstLine="426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172262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172262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ете </w:t>
                      </w:r>
                      <w:r w:rsidRPr="002566DB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сертификат установленного образца.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08F52D" wp14:editId="3EB28E8C">
                <wp:simplePos x="0" y="0"/>
                <wp:positionH relativeFrom="page">
                  <wp:posOffset>-38100</wp:posOffset>
                </wp:positionH>
                <wp:positionV relativeFrom="page">
                  <wp:posOffset>733425</wp:posOffset>
                </wp:positionV>
                <wp:extent cx="10715625" cy="1296035"/>
                <wp:effectExtent l="0" t="0" r="28575" b="18415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-3pt;margin-top:57.75pt;width:843.75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10715625,170371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36A79" wp14:editId="7AE88715">
                <wp:simplePos x="0" y="0"/>
                <wp:positionH relativeFrom="page">
                  <wp:posOffset>19050</wp:posOffset>
                </wp:positionH>
                <wp:positionV relativeFrom="page">
                  <wp:posOffset>933450</wp:posOffset>
                </wp:positionV>
                <wp:extent cx="106584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584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.5pt;margin-top:73.5pt;width:839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" path="m,427c1369,,2702,25,3171,52e" fillcolor="#f2f2f2 [3052]" strokecolor="#efb32f" strokeweight=".17711mm">
                <v:stroke joinstyle="miter"/>
                <v:path arrowok="t" o:connecttype="custom" o:connectlocs="0,1299210;10658475,158218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933CBF" wp14:editId="3C8E38A3">
                <wp:simplePos x="0" y="0"/>
                <wp:positionH relativeFrom="page">
                  <wp:posOffset>228600</wp:posOffset>
                </wp:positionH>
                <wp:positionV relativeFrom="page">
                  <wp:posOffset>838200</wp:posOffset>
                </wp:positionV>
                <wp:extent cx="1044892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892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22.7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4d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448925,173360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1FA978" wp14:editId="54B53BC8">
                <wp:simplePos x="0" y="0"/>
                <wp:positionH relativeFrom="page">
                  <wp:posOffset>-38100</wp:posOffset>
                </wp:positionH>
                <wp:positionV relativeFrom="page">
                  <wp:posOffset>0</wp:posOffset>
                </wp:positionV>
                <wp:extent cx="10715625" cy="2136775"/>
                <wp:effectExtent l="0" t="0" r="9525" b="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213677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410" w:rsidRPr="00E83410" w:rsidRDefault="00E83410" w:rsidP="00923C15">
                            <w:pPr>
                              <w:widowControl w:val="0"/>
                              <w:ind w:firstLine="5812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</w:rPr>
                            </w:pPr>
                          </w:p>
                          <w:p w:rsidR="00AC79E7" w:rsidRDefault="00923C15" w:rsidP="0022703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C79E7" w:rsidRPr="000C5C08">
                              <w:rPr>
                                <w:rFonts w:ascii="Bodoni MT Black" w:hAnsi="Bodoni MT Black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79E7"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40" style="position:absolute;margin-left:-3pt;margin-top:0;width:843.75pt;height:168.2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" adj="-11796480,,5400" path="m,c,627,,627,,627,731,409,1853,296,2168,276v442,-27,783,-33,1000,-34c3168,,3168,,3168,l,xe" fillcolor="#c4bcc6 [1945]" stroked="f">
                <v:stroke joinstyle="miter"/>
                <v:formulas/>
                <v:path arrowok="t" o:connecttype="custom" o:connectlocs="0,0;0,2136775;7333168,940590;10715625,824720;10715625,0;0,0" o:connectangles="0,0,0,0,0,0" textboxrect="0,0,3168,627"/>
                <v:textbox>
                  <w:txbxContent>
                    <w:p w:rsidR="00E83410" w:rsidRPr="00E83410" w:rsidRDefault="00E83410" w:rsidP="00923C15">
                      <w:pPr>
                        <w:widowControl w:val="0"/>
                        <w:ind w:firstLine="5812"/>
                        <w:jc w:val="center"/>
                        <w:rPr>
                          <w:rFonts w:asciiTheme="minorHAnsi" w:hAnsiTheme="minorHAnsi" w:cs="Arial"/>
                          <w:b/>
                          <w:color w:val="242852" w:themeColor="text2"/>
                        </w:rPr>
                      </w:pPr>
                    </w:p>
                    <w:p w:rsidR="00AC79E7" w:rsidRDefault="00923C15" w:rsidP="00227037">
                      <w:pPr>
                        <w:widowControl w:val="0"/>
                        <w:jc w:val="center"/>
                      </w:pPr>
                      <w:r>
                        <w:rPr>
                          <w:rFonts w:asciiTheme="minorHAnsi" w:hAnsiTheme="minorHAnsi" w:cs="Arial"/>
                          <w:b/>
                          <w:color w:val="242852" w:themeColor="text2"/>
                          <w:sz w:val="36"/>
                          <w:szCs w:val="36"/>
                        </w:rPr>
                        <w:t xml:space="preserve">       </w:t>
                      </w:r>
                      <w:r w:rsidR="00AC79E7" w:rsidRPr="000C5C08">
                        <w:rPr>
                          <w:rFonts w:ascii="Bodoni MT Black" w:hAnsi="Bodoni MT Black" w:cs="Arial"/>
                          <w:b/>
                          <w:color w:val="242852" w:themeColor="text2"/>
                          <w:sz w:val="36"/>
                          <w:szCs w:val="36"/>
                        </w:rPr>
                        <w:t xml:space="preserve"> </w:t>
                      </w:r>
                      <w:r w:rsidR="00AC79E7">
                        <w:rPr>
                          <w:rFonts w:asciiTheme="minorHAnsi" w:hAnsiTheme="minorHAnsi" w:cs="Arial"/>
                          <w:b/>
                          <w:color w:val="242852" w:themeColor="text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3722D">
        <w:rPr>
          <w:noProof/>
        </w:rPr>
        <w:drawing>
          <wp:anchor distT="0" distB="0" distL="114300" distR="114300" simplePos="0" relativeHeight="251738624" behindDoc="1" locked="0" layoutInCell="1" allowOverlap="1" wp14:anchorId="47C343AB" wp14:editId="2907D30F">
            <wp:simplePos x="0" y="0"/>
            <wp:positionH relativeFrom="column">
              <wp:posOffset>4077970</wp:posOffset>
            </wp:positionH>
            <wp:positionV relativeFrom="paragraph">
              <wp:posOffset>5124450</wp:posOffset>
            </wp:positionV>
            <wp:extent cx="2857500" cy="2143125"/>
            <wp:effectExtent l="0" t="0" r="0" b="9525"/>
            <wp:wrapNone/>
            <wp:docPr id="679" name="Рисунок 679" descr="http://kp.ru/f/12/image/69/16/273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.ru/f/12/image/69/16/27316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2C38BB6B" wp14:editId="177AD0F7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6DB" w:rsidRPr="002566DB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Style w:val="point"/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C6876" w:rsidRPr="004C6876" w:rsidRDefault="004C6876" w:rsidP="002566DB">
                            <w:pPr>
                              <w:pStyle w:val="a5"/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2566DB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вания по методу.</w:t>
                            </w:r>
                            <w:r w:rsidR="00372570"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доброжелательные и </w:t>
                            </w:r>
                            <w:proofErr w:type="gram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комму</w:t>
                            </w:r>
                            <w:r w:rsidR="00372570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никабельные</w:t>
                            </w:r>
                            <w:proofErr w:type="spellEnd"/>
                            <w:proofErr w:type="gramEnd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минимальный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" o:allowincell="f" fillcolor="#ebe8ec [665]" strokecolor="#629dd1 [3204]" strokeweight="2pt">
                <v:textbox style="mso-fit-shape-to-text:t" inset="16.56pt,7.2pt,16.56pt,7.2pt">
                  <w:txbxContent>
                    <w:p w:rsidR="002566DB" w:rsidRPr="002566DB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Style w:val="point"/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C6876" w:rsidRPr="004C6876" w:rsidRDefault="004C6876" w:rsidP="002566DB">
                      <w:pPr>
                        <w:pStyle w:val="a5"/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2566DB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вания по методу.</w:t>
                      </w:r>
                      <w:r w:rsidR="00372570"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доброжелательные и </w:t>
                      </w:r>
                      <w:proofErr w:type="gram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комму</w:t>
                      </w:r>
                      <w:r w:rsidR="00372570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никабельные</w:t>
                      </w:r>
                      <w:proofErr w:type="spellEnd"/>
                      <w:proofErr w:type="gramEnd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люди  помогут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минимальный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AF4615" wp14:editId="28206FDE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d7d2d9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0389DB" wp14:editId="70CC587E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6BD3FB" wp14:editId="45B027EA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F80CC9" wp14:editId="740F2726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5DDC7D" wp14:editId="1FE0484E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42A835" wp14:editId="6A3BEB38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BBA7D3" wp14:editId="15221362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4E6640" wp14:editId="75B5824F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"/>
      </v:shape>
    </w:pict>
  </w:numPicBullet>
  <w:abstractNum w:abstractNumId="0">
    <w:nsid w:val="019732AD"/>
    <w:multiLevelType w:val="hybridMultilevel"/>
    <w:tmpl w:val="F25EA696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242852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4F15ED"/>
    <w:multiLevelType w:val="hybridMultilevel"/>
    <w:tmpl w:val="A034753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C54CE"/>
    <w:multiLevelType w:val="hybridMultilevel"/>
    <w:tmpl w:val="612A10C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54253"/>
    <w:multiLevelType w:val="hybridMultilevel"/>
    <w:tmpl w:val="6736DCD4"/>
    <w:lvl w:ilvl="0" w:tplc="6B5048EA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152A2F"/>
    <w:multiLevelType w:val="hybridMultilevel"/>
    <w:tmpl w:val="A7142FEC"/>
    <w:lvl w:ilvl="0" w:tplc="7BC47644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5"/>
  </w:num>
  <w:num w:numId="10">
    <w:abstractNumId w:val="6"/>
  </w:num>
  <w:num w:numId="11">
    <w:abstractNumId w:val="13"/>
  </w:num>
  <w:num w:numId="12">
    <w:abstractNumId w:val="11"/>
  </w:num>
  <w:num w:numId="13">
    <w:abstractNumId w:val="8"/>
  </w:num>
  <w:num w:numId="14">
    <w:abstractNumId w:val="17"/>
  </w:num>
  <w:num w:numId="15">
    <w:abstractNumId w:val="10"/>
  </w:num>
  <w:num w:numId="16">
    <w:abstractNumId w:val="7"/>
  </w:num>
  <w:num w:numId="17">
    <w:abstractNumId w:val="0"/>
  </w:num>
  <w:num w:numId="18">
    <w:abstractNumId w:val="2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94543"/>
    <w:rsid w:val="000C5C08"/>
    <w:rsid w:val="00133DB2"/>
    <w:rsid w:val="001649F3"/>
    <w:rsid w:val="00172262"/>
    <w:rsid w:val="00195AFD"/>
    <w:rsid w:val="00195C5F"/>
    <w:rsid w:val="00215351"/>
    <w:rsid w:val="00227037"/>
    <w:rsid w:val="002278F5"/>
    <w:rsid w:val="002566DB"/>
    <w:rsid w:val="00272271"/>
    <w:rsid w:val="00294EBD"/>
    <w:rsid w:val="002C0E71"/>
    <w:rsid w:val="0033634A"/>
    <w:rsid w:val="00362E31"/>
    <w:rsid w:val="00363170"/>
    <w:rsid w:val="00372570"/>
    <w:rsid w:val="00381751"/>
    <w:rsid w:val="00395489"/>
    <w:rsid w:val="003B04FC"/>
    <w:rsid w:val="003E1C18"/>
    <w:rsid w:val="0043722D"/>
    <w:rsid w:val="0045435C"/>
    <w:rsid w:val="004A4584"/>
    <w:rsid w:val="004C6876"/>
    <w:rsid w:val="005A02A7"/>
    <w:rsid w:val="005E2CFD"/>
    <w:rsid w:val="00684FDE"/>
    <w:rsid w:val="00701B91"/>
    <w:rsid w:val="00737E3B"/>
    <w:rsid w:val="007B53ED"/>
    <w:rsid w:val="007B6EBA"/>
    <w:rsid w:val="007E4CAC"/>
    <w:rsid w:val="007E6FB3"/>
    <w:rsid w:val="00841A0A"/>
    <w:rsid w:val="00842B28"/>
    <w:rsid w:val="00923C15"/>
    <w:rsid w:val="0095704A"/>
    <w:rsid w:val="00A142C0"/>
    <w:rsid w:val="00AC79E7"/>
    <w:rsid w:val="00AF797E"/>
    <w:rsid w:val="00B01906"/>
    <w:rsid w:val="00B15D01"/>
    <w:rsid w:val="00B21C8F"/>
    <w:rsid w:val="00B93903"/>
    <w:rsid w:val="00CE36D9"/>
    <w:rsid w:val="00CE77E8"/>
    <w:rsid w:val="00D6451C"/>
    <w:rsid w:val="00D81504"/>
    <w:rsid w:val="00E258C2"/>
    <w:rsid w:val="00E300CE"/>
    <w:rsid w:val="00E6462D"/>
    <w:rsid w:val="00E83410"/>
    <w:rsid w:val="00E97743"/>
    <w:rsid w:val="00F14A3A"/>
    <w:rsid w:val="00F736BD"/>
    <w:rsid w:val="00F75787"/>
    <w:rsid w:val="00F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  <w:style w:type="character" w:customStyle="1" w:styleId="article1">
    <w:name w:val="article1"/>
    <w:basedOn w:val="a0"/>
    <w:rsid w:val="00D81504"/>
    <w:rPr>
      <w:color w:val="333333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  <w:style w:type="character" w:customStyle="1" w:styleId="article1">
    <w:name w:val="article1"/>
    <w:basedOn w:val="a0"/>
    <w:rsid w:val="00D81504"/>
    <w:rPr>
      <w:color w:val="333333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www.kitaygorodskaya.ru/school2_int.php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express-school@mail.ru" TargetMode="External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taygorodskaya.ru/school2_int.php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://english-pro.org/courses/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express-school@mail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emf"/><Relationship Id="rId27" Type="http://schemas.openxmlformats.org/officeDocument/2006/relationships/hyperlink" Target="http://english-pro.org/courses/" TargetMode="External"/><Relationship Id="rId30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919AC-9CC7-40D8-8C4A-B28E2C0A9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80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3</cp:revision>
  <cp:lastPrinted>2012-03-01T17:21:00Z</cp:lastPrinted>
  <dcterms:created xsi:type="dcterms:W3CDTF">2012-05-22T13:40:00Z</dcterms:created>
  <dcterms:modified xsi:type="dcterms:W3CDTF">2012-05-22T15:02:00Z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